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Ind w:w="-601" w:type="dxa"/>
        <w:tblLook w:val="0000" w:firstRow="0" w:lastRow="0" w:firstColumn="0" w:lastColumn="0" w:noHBand="0" w:noVBand="0"/>
      </w:tblPr>
      <w:tblGrid>
        <w:gridCol w:w="4395"/>
        <w:gridCol w:w="5953"/>
      </w:tblGrid>
      <w:tr w:rsidR="007C4E29" w:rsidRPr="00515E99" w14:paraId="1A35D83E" w14:textId="77777777" w:rsidTr="0020276C">
        <w:tc>
          <w:tcPr>
            <w:tcW w:w="4395" w:type="dxa"/>
          </w:tcPr>
          <w:p w14:paraId="216CA97C" w14:textId="77777777" w:rsidR="007C4E29" w:rsidRPr="00B8387A" w:rsidRDefault="007C4E29" w:rsidP="0020276C">
            <w:pPr>
              <w:pStyle w:val="Heading4"/>
              <w:spacing w:before="0" w:after="0"/>
              <w:jc w:val="center"/>
              <w:rPr>
                <w:b w:val="0"/>
                <w:color w:val="000000"/>
                <w:sz w:val="26"/>
                <w:szCs w:val="26"/>
              </w:rPr>
            </w:pPr>
            <w:r w:rsidRPr="00515E99">
              <w:rPr>
                <w:b w:val="0"/>
                <w:color w:val="000000"/>
                <w:sz w:val="26"/>
                <w:szCs w:val="26"/>
              </w:rPr>
              <w:t xml:space="preserve">UBND XÃ </w:t>
            </w:r>
            <w:r>
              <w:rPr>
                <w:b w:val="0"/>
                <w:color w:val="000000"/>
                <w:sz w:val="26"/>
                <w:szCs w:val="26"/>
              </w:rPr>
              <w:t>KIẾN MINH</w:t>
            </w:r>
          </w:p>
          <w:p w14:paraId="60AEC44D" w14:textId="77777777" w:rsidR="007C4E29" w:rsidRPr="00C10481" w:rsidRDefault="007C4E29" w:rsidP="0020276C">
            <w:pPr>
              <w:pStyle w:val="Heading4"/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515E99">
              <w:rPr>
                <w:color w:val="000000"/>
                <w:sz w:val="26"/>
                <w:szCs w:val="26"/>
              </w:rPr>
              <w:t xml:space="preserve"> </w:t>
            </w:r>
            <w:r w:rsidRPr="00C10481">
              <w:rPr>
                <w:color w:val="000000"/>
                <w:sz w:val="24"/>
                <w:szCs w:val="24"/>
              </w:rPr>
              <w:t>TR</w:t>
            </w:r>
            <w:r w:rsidRPr="00C10481">
              <w:rPr>
                <w:rFonts w:hint="eastAsia"/>
                <w:color w:val="000000"/>
                <w:sz w:val="24"/>
                <w:szCs w:val="24"/>
              </w:rPr>
              <w:t>Ư</w:t>
            </w:r>
            <w:r w:rsidRPr="00C10481">
              <w:rPr>
                <w:color w:val="000000"/>
                <w:sz w:val="24"/>
                <w:szCs w:val="24"/>
              </w:rPr>
              <w:t>ỜNG THCS</w:t>
            </w:r>
          </w:p>
          <w:p w14:paraId="2BAD980A" w14:textId="14CE0E6B" w:rsidR="007C4E29" w:rsidRPr="00551FAF" w:rsidRDefault="007C4E29" w:rsidP="0020276C">
            <w:pPr>
              <w:pStyle w:val="Heading4"/>
              <w:spacing w:before="0" w:after="120"/>
              <w:jc w:val="center"/>
              <w:rPr>
                <w:color w:val="000000"/>
                <w:sz w:val="24"/>
                <w:szCs w:val="24"/>
              </w:rPr>
            </w:pPr>
            <w:r w:rsidRPr="00515E99">
              <w:rPr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3B9F154" wp14:editId="48E1AD9C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197485</wp:posOffset>
                      </wp:positionV>
                      <wp:extent cx="931545" cy="0"/>
                      <wp:effectExtent l="9525" t="6350" r="11430" b="1270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315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60C91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65.75pt;margin-top:15.55pt;width:73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"/>
                  </w:pict>
                </mc:Fallback>
              </mc:AlternateContent>
            </w:r>
            <w:r w:rsidRPr="00C10481">
              <w:rPr>
                <w:color w:val="000000"/>
                <w:sz w:val="24"/>
                <w:szCs w:val="24"/>
              </w:rPr>
              <w:t xml:space="preserve"> </w:t>
            </w:r>
            <w:r w:rsidRPr="00C10481">
              <w:rPr>
                <w:rFonts w:hint="eastAsia"/>
                <w:color w:val="000000"/>
                <w:sz w:val="24"/>
                <w:szCs w:val="24"/>
              </w:rPr>
              <w:t>Đ</w:t>
            </w:r>
            <w:r w:rsidRPr="00C10481">
              <w:rPr>
                <w:color w:val="000000"/>
                <w:sz w:val="24"/>
                <w:szCs w:val="24"/>
              </w:rPr>
              <w:t xml:space="preserve">ẠI </w:t>
            </w:r>
            <w:r w:rsidRPr="00C10481">
              <w:rPr>
                <w:rFonts w:hint="eastAsia"/>
                <w:color w:val="000000"/>
                <w:sz w:val="24"/>
                <w:szCs w:val="24"/>
              </w:rPr>
              <w:t>Đ</w:t>
            </w:r>
            <w:r w:rsidRPr="00C10481">
              <w:rPr>
                <w:color w:val="000000"/>
                <w:sz w:val="24"/>
                <w:szCs w:val="24"/>
              </w:rPr>
              <w:t xml:space="preserve">ỒNG – </w:t>
            </w:r>
            <w:r w:rsidRPr="00C10481">
              <w:rPr>
                <w:rFonts w:hint="eastAsia"/>
                <w:color w:val="000000"/>
                <w:sz w:val="24"/>
                <w:szCs w:val="24"/>
              </w:rPr>
              <w:t>ĐÔ</w:t>
            </w:r>
            <w:r w:rsidRPr="00C10481">
              <w:rPr>
                <w:color w:val="000000"/>
                <w:sz w:val="24"/>
                <w:szCs w:val="24"/>
              </w:rPr>
              <w:t>NG PH</w:t>
            </w:r>
            <w:r w:rsidRPr="00C10481">
              <w:rPr>
                <w:rFonts w:hint="eastAsia"/>
                <w:color w:val="000000"/>
                <w:sz w:val="24"/>
                <w:szCs w:val="24"/>
              </w:rPr>
              <w:t>ƯƠ</w:t>
            </w:r>
            <w:r w:rsidRPr="00C10481">
              <w:rPr>
                <w:color w:val="000000"/>
                <w:sz w:val="24"/>
                <w:szCs w:val="24"/>
              </w:rPr>
              <w:t>NG</w:t>
            </w:r>
          </w:p>
          <w:p w14:paraId="3DAE77D9" w14:textId="7CF30E2F" w:rsidR="007C4E29" w:rsidRPr="00DC387C" w:rsidRDefault="007C4E29" w:rsidP="0020276C">
            <w:pPr>
              <w:spacing w:line="288" w:lineRule="auto"/>
              <w:jc w:val="center"/>
              <w:rPr>
                <w:rFonts w:ascii="Arial" w:hAnsi="Arial" w:cs="Arial"/>
                <w:color w:val="000000"/>
              </w:rPr>
            </w:pPr>
            <w:r w:rsidRPr="00DC387C">
              <w:rPr>
                <w:rFonts w:ascii="Times New Roman" w:hAnsi="Times New Roman"/>
                <w:color w:val="000000"/>
              </w:rPr>
              <w:t>Số:</w:t>
            </w:r>
            <w:r w:rsidR="0093128D">
              <w:rPr>
                <w:rFonts w:ascii="Times New Roman" w:hAnsi="Times New Roman"/>
                <w:color w:val="000000"/>
              </w:rPr>
              <w:t xml:space="preserve"> 17</w:t>
            </w:r>
            <w:r w:rsidRPr="00DC387C">
              <w:rPr>
                <w:rFonts w:ascii="Times New Roman" w:hAnsi="Times New Roman"/>
                <w:color w:val="000000"/>
              </w:rPr>
              <w:t>/Q</w:t>
            </w:r>
            <w:r w:rsidRPr="00DC387C">
              <w:rPr>
                <w:rFonts w:ascii="Times New Roman" w:hAnsi="Times New Roman" w:hint="eastAsia"/>
                <w:color w:val="000000"/>
              </w:rPr>
              <w:t>Đ</w:t>
            </w:r>
            <w:r w:rsidRPr="00DC387C">
              <w:rPr>
                <w:rFonts w:ascii="Times New Roman" w:hAnsi="Times New Roman"/>
                <w:color w:val="000000"/>
              </w:rPr>
              <w:t>-THCS</w:t>
            </w:r>
            <w:r w:rsidRPr="00DC387C">
              <w:rPr>
                <w:rFonts w:ascii="Times New Roman" w:hAnsi="Times New Roman" w:hint="eastAsia"/>
                <w:color w:val="000000"/>
              </w:rPr>
              <w:t>ĐĐ</w:t>
            </w:r>
            <w:r w:rsidRPr="00DC387C">
              <w:rPr>
                <w:rFonts w:ascii="Times New Roman" w:hAnsi="Times New Roman"/>
                <w:color w:val="000000"/>
              </w:rPr>
              <w:t xml:space="preserve"> - </w:t>
            </w:r>
            <w:r w:rsidRPr="00DC387C">
              <w:rPr>
                <w:rFonts w:ascii="Times New Roman" w:hAnsi="Times New Roman" w:hint="eastAsia"/>
                <w:color w:val="000000"/>
              </w:rPr>
              <w:t>Đ</w:t>
            </w:r>
            <w:r w:rsidRPr="00DC387C">
              <w:rPr>
                <w:rFonts w:ascii="Times New Roman" w:hAnsi="Times New Roman"/>
                <w:color w:val="000000"/>
              </w:rPr>
              <w:t xml:space="preserve">P                     </w:t>
            </w:r>
          </w:p>
        </w:tc>
        <w:tc>
          <w:tcPr>
            <w:tcW w:w="5953" w:type="dxa"/>
          </w:tcPr>
          <w:p w14:paraId="69388CDB" w14:textId="77777777" w:rsidR="007C4E29" w:rsidRPr="00515E99" w:rsidRDefault="007C4E29" w:rsidP="0020276C">
            <w:pPr>
              <w:spacing w:line="288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15E99">
              <w:rPr>
                <w:rFonts w:ascii="Times New Roman" w:hAnsi="Times New Roman"/>
                <w:b/>
                <w:bCs/>
                <w:color w:val="000000"/>
              </w:rPr>
              <w:t>CỘNG HÒA XÃ HỘI CHỦ NGHĨA VIỆT NAM</w:t>
            </w:r>
          </w:p>
          <w:p w14:paraId="3980A346" w14:textId="418C2255" w:rsidR="007C4E29" w:rsidRPr="00515E99" w:rsidRDefault="007C4E29" w:rsidP="0020276C">
            <w:pPr>
              <w:spacing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8"/>
              </w:rPr>
            </w:pPr>
            <w:r w:rsidRPr="00515E99">
              <w:rPr>
                <w:rFonts w:ascii="Times New Roman" w:hAnsi="Times New Roman"/>
                <w:b/>
                <w:bCs/>
                <w:noProof/>
                <w:color w:val="000000"/>
                <w:szCs w:val="28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6C1BA0" wp14:editId="5D91E85D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229235</wp:posOffset>
                      </wp:positionV>
                      <wp:extent cx="2114550" cy="0"/>
                      <wp:effectExtent l="12700" t="5715" r="6350" b="13335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387FC" id="Straight Arrow Connector 4" o:spid="_x0000_s1026" type="#_x0000_t32" style="position:absolute;margin-left:68.25pt;margin-top:18.05pt;width:166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"/>
                  </w:pict>
                </mc:Fallback>
              </mc:AlternateContent>
            </w:r>
            <w:r w:rsidRPr="00515E99">
              <w:rPr>
                <w:rFonts w:ascii="Times New Roman" w:hAnsi="Times New Roman"/>
                <w:b/>
                <w:bCs/>
                <w:color w:val="000000"/>
                <w:szCs w:val="28"/>
              </w:rPr>
              <w:t>Độc lập - Tự do - Hạnh phúc</w:t>
            </w:r>
          </w:p>
          <w:p w14:paraId="1704759F" w14:textId="77777777" w:rsidR="007C4E29" w:rsidRPr="00515E99" w:rsidRDefault="007C4E29" w:rsidP="0020276C">
            <w:pPr>
              <w:spacing w:line="288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  <w:p w14:paraId="2121094A" w14:textId="77777777" w:rsidR="007C4E29" w:rsidRPr="00515E99" w:rsidRDefault="007C4E29" w:rsidP="0020276C">
            <w:pPr>
              <w:spacing w:line="288" w:lineRule="auto"/>
              <w:jc w:val="center"/>
              <w:rPr>
                <w:rFonts w:ascii="Times New Roman" w:hAnsi="Times New Roman"/>
                <w:i/>
                <w:iCs/>
                <w:color w:val="000000"/>
                <w:szCs w:val="28"/>
              </w:rPr>
            </w:pPr>
            <w:r w:rsidRPr="00515E99">
              <w:rPr>
                <w:rFonts w:ascii="Times New Roman" w:hAnsi="Times New Roman"/>
                <w:i/>
                <w:iCs/>
                <w:color w:val="000000"/>
              </w:rPr>
              <w:t xml:space="preserve">          </w:t>
            </w:r>
            <w:r>
              <w:rPr>
                <w:rFonts w:ascii="Times New Roman" w:hAnsi="Times New Roman"/>
                <w:i/>
                <w:iCs/>
                <w:color w:val="000000"/>
                <w:szCs w:val="28"/>
              </w:rPr>
              <w:t>Kiến Minh, ngày</w:t>
            </w:r>
            <w:r>
              <w:rPr>
                <w:rFonts w:ascii="Times New Roman" w:hAnsi="Times New Roman"/>
                <w:i/>
                <w:iCs/>
                <w:color w:val="000000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Cs w:val="28"/>
              </w:rPr>
              <w:t>08</w:t>
            </w:r>
            <w:r w:rsidRPr="00515E99">
              <w:rPr>
                <w:rFonts w:ascii="Times New Roman" w:hAnsi="Times New Roman"/>
                <w:i/>
                <w:iCs/>
                <w:color w:val="000000"/>
                <w:szCs w:val="28"/>
              </w:rPr>
              <w:t xml:space="preserve"> tháng </w:t>
            </w:r>
            <w:r>
              <w:rPr>
                <w:rFonts w:ascii="Times New Roman" w:hAnsi="Times New Roman"/>
                <w:i/>
                <w:iCs/>
                <w:color w:val="000000"/>
                <w:szCs w:val="28"/>
              </w:rPr>
              <w:t xml:space="preserve">04 </w:t>
            </w:r>
            <w:r w:rsidRPr="00515E99">
              <w:rPr>
                <w:rFonts w:ascii="Times New Roman" w:hAnsi="Times New Roman"/>
                <w:i/>
                <w:iCs/>
                <w:color w:val="000000"/>
                <w:szCs w:val="28"/>
              </w:rPr>
              <w:t>năm 202</w:t>
            </w:r>
            <w:r>
              <w:rPr>
                <w:rFonts w:ascii="Times New Roman" w:hAnsi="Times New Roman"/>
                <w:i/>
                <w:iCs/>
                <w:color w:val="000000"/>
                <w:szCs w:val="28"/>
              </w:rPr>
              <w:t>6</w:t>
            </w:r>
          </w:p>
          <w:p w14:paraId="0B6E1C06" w14:textId="77777777" w:rsidR="007C4E29" w:rsidRPr="00515E99" w:rsidRDefault="007C4E29" w:rsidP="0020276C">
            <w:pPr>
              <w:spacing w:line="288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</w:tbl>
    <w:p w14:paraId="404A00C1" w14:textId="33A95496" w:rsidR="009D740D" w:rsidRPr="008E247F" w:rsidRDefault="009D740D" w:rsidP="007C4E29">
      <w:pPr>
        <w:spacing w:before="360" w:after="120"/>
        <w:jc w:val="center"/>
        <w:rPr>
          <w:rFonts w:ascii="Times New Roman" w:hAnsi="Times New Roman"/>
          <w:b/>
          <w:sz w:val="30"/>
          <w:szCs w:val="32"/>
        </w:rPr>
      </w:pPr>
      <w:r w:rsidRPr="008E247F">
        <w:rPr>
          <w:rFonts w:ascii="Times New Roman" w:hAnsi="Times New Roman"/>
          <w:b/>
          <w:sz w:val="28"/>
          <w:szCs w:val="32"/>
        </w:rPr>
        <w:t>QUYẾT ĐỊNH</w:t>
      </w:r>
    </w:p>
    <w:p w14:paraId="249A2427" w14:textId="77777777" w:rsidR="00A840EB" w:rsidRPr="008E247F" w:rsidRDefault="00A840EB" w:rsidP="004163E8">
      <w:pPr>
        <w:pStyle w:val="Heading1"/>
        <w:jc w:val="center"/>
      </w:pPr>
      <w:r w:rsidRPr="008E247F">
        <w:rPr>
          <w:bCs w:val="0"/>
          <w:noProof/>
        </w:rPr>
        <w:t xml:space="preserve">Về việc phê duyệt </w:t>
      </w:r>
      <w:r w:rsidRPr="008E247F">
        <w:rPr>
          <w:bCs w:val="0"/>
          <w:noProof/>
          <w:lang w:val="vi-VN"/>
        </w:rPr>
        <w:t>k</w:t>
      </w:r>
      <w:r w:rsidRPr="008E247F">
        <w:rPr>
          <w:bCs w:val="0"/>
          <w:noProof/>
        </w:rPr>
        <w:t xml:space="preserve">ế hoạch lựa chọn nhà thầu </w:t>
      </w:r>
      <w:r w:rsidRPr="008E247F">
        <w:rPr>
          <w:bCs w:val="0"/>
          <w:noProof/>
          <w:lang w:val="vi-VN"/>
        </w:rPr>
        <w:t xml:space="preserve">giai đoạn chuẩn </w:t>
      </w:r>
      <w:r w:rsidRPr="008E247F">
        <w:rPr>
          <w:bCs w:val="0"/>
          <w:noProof/>
        </w:rPr>
        <w:t>bị đầu tư</w:t>
      </w:r>
      <w:r w:rsidRPr="008E247F">
        <w:t xml:space="preserve"> </w:t>
      </w:r>
    </w:p>
    <w:p w14:paraId="08714362" w14:textId="6572B191" w:rsidR="004163E8" w:rsidRPr="008E247F" w:rsidRDefault="006C5BF8" w:rsidP="00BC57AF">
      <w:pPr>
        <w:ind w:left="567" w:right="396"/>
        <w:jc w:val="center"/>
        <w:rPr>
          <w:rFonts w:asciiTheme="minorHAnsi" w:hAnsiTheme="minorHAnsi"/>
          <w:bCs/>
          <w:spacing w:val="-8"/>
          <w:lang w:val="vi-VN"/>
        </w:rPr>
      </w:pPr>
      <w:r w:rsidRPr="008E247F">
        <w:rPr>
          <w:rFonts w:ascii="Times New Roman Bold" w:hAnsi="Times New Roman Bold"/>
          <w:bCs/>
          <w:spacing w:val="-8"/>
          <w:lang w:val="nl-NL"/>
        </w:rPr>
        <w:t>Công trình</w:t>
      </w:r>
      <w:r w:rsidR="005A33E5" w:rsidRPr="008E247F">
        <w:rPr>
          <w:rFonts w:ascii="Times New Roman Bold" w:hAnsi="Times New Roman Bold"/>
          <w:spacing w:val="-8"/>
          <w:lang w:val="nl-NL"/>
        </w:rPr>
        <w:t>:</w:t>
      </w:r>
      <w:r w:rsidR="004163E8" w:rsidRPr="008E247F">
        <w:rPr>
          <w:rFonts w:ascii="Times New Roman Bold" w:hAnsi="Times New Roman Bold"/>
          <w:spacing w:val="-8"/>
          <w:lang w:val="nl-NL"/>
        </w:rPr>
        <w:t xml:space="preserve"> </w:t>
      </w:r>
      <w:r w:rsidR="005B7B40" w:rsidRPr="005B7B40">
        <w:rPr>
          <w:rFonts w:ascii="Times New Roman Bold" w:hAnsi="Times New Roman Bold"/>
          <w:b/>
          <w:spacing w:val="-8"/>
          <w:sz w:val="28"/>
          <w:szCs w:val="28"/>
        </w:rPr>
        <w:t>Cải tạo, sửa chữa công trình phụ trợ tr</w:t>
      </w:r>
      <w:r w:rsidR="005B7B40" w:rsidRPr="005B7B40">
        <w:rPr>
          <w:rFonts w:ascii="Times New Roman Bold" w:hAnsi="Times New Roman Bold" w:hint="eastAsia"/>
          <w:b/>
          <w:spacing w:val="-8"/>
          <w:sz w:val="28"/>
          <w:szCs w:val="28"/>
        </w:rPr>
        <w:t>ư</w:t>
      </w:r>
      <w:r w:rsidR="005B7B40" w:rsidRPr="005B7B40">
        <w:rPr>
          <w:rFonts w:ascii="Times New Roman Bold" w:hAnsi="Times New Roman Bold"/>
          <w:b/>
          <w:spacing w:val="-8"/>
          <w:sz w:val="28"/>
          <w:szCs w:val="28"/>
        </w:rPr>
        <w:t xml:space="preserve">ờng THCS </w:t>
      </w:r>
      <w:r w:rsidR="005B7B40" w:rsidRPr="005B7B40">
        <w:rPr>
          <w:rFonts w:ascii="Times New Roman Bold" w:hAnsi="Times New Roman Bold" w:hint="eastAsia"/>
          <w:b/>
          <w:spacing w:val="-8"/>
          <w:sz w:val="28"/>
          <w:szCs w:val="28"/>
        </w:rPr>
        <w:t>Đ</w:t>
      </w:r>
      <w:r w:rsidR="005B7B40" w:rsidRPr="005B7B40">
        <w:rPr>
          <w:rFonts w:ascii="Times New Roman Bold" w:hAnsi="Times New Roman Bold"/>
          <w:b/>
          <w:spacing w:val="-8"/>
          <w:sz w:val="28"/>
          <w:szCs w:val="28"/>
        </w:rPr>
        <w:t xml:space="preserve">ại </w:t>
      </w:r>
      <w:r w:rsidR="005B7B40" w:rsidRPr="005B7B40">
        <w:rPr>
          <w:rFonts w:ascii="Times New Roman Bold" w:hAnsi="Times New Roman Bold" w:hint="eastAsia"/>
          <w:b/>
          <w:spacing w:val="-8"/>
          <w:sz w:val="28"/>
          <w:szCs w:val="28"/>
        </w:rPr>
        <w:t>Đ</w:t>
      </w:r>
      <w:r w:rsidR="005B7B40" w:rsidRPr="005B7B40">
        <w:rPr>
          <w:rFonts w:ascii="Times New Roman Bold" w:hAnsi="Times New Roman Bold"/>
          <w:b/>
          <w:spacing w:val="-8"/>
          <w:sz w:val="28"/>
          <w:szCs w:val="28"/>
        </w:rPr>
        <w:t xml:space="preserve">ồng - </w:t>
      </w:r>
      <w:r w:rsidR="005B7B40" w:rsidRPr="005B7B40">
        <w:rPr>
          <w:rFonts w:ascii="Times New Roman Bold" w:hAnsi="Times New Roman Bold" w:hint="eastAsia"/>
          <w:b/>
          <w:spacing w:val="-8"/>
          <w:sz w:val="28"/>
          <w:szCs w:val="28"/>
        </w:rPr>
        <w:t>Đô</w:t>
      </w:r>
      <w:r w:rsidR="005B7B40" w:rsidRPr="005B7B40">
        <w:rPr>
          <w:rFonts w:ascii="Times New Roman Bold" w:hAnsi="Times New Roman Bold"/>
          <w:b/>
          <w:spacing w:val="-8"/>
          <w:sz w:val="28"/>
          <w:szCs w:val="28"/>
        </w:rPr>
        <w:t>ng Ph</w:t>
      </w:r>
      <w:r w:rsidR="005B7B40" w:rsidRPr="005B7B40">
        <w:rPr>
          <w:rFonts w:ascii="Times New Roman Bold" w:hAnsi="Times New Roman Bold" w:hint="eastAsia"/>
          <w:b/>
          <w:spacing w:val="-8"/>
          <w:sz w:val="28"/>
          <w:szCs w:val="28"/>
        </w:rPr>
        <w:t>ươ</w:t>
      </w:r>
      <w:r w:rsidR="005B7B40" w:rsidRPr="005B7B40">
        <w:rPr>
          <w:rFonts w:ascii="Times New Roman Bold" w:hAnsi="Times New Roman Bold"/>
          <w:b/>
          <w:spacing w:val="-8"/>
          <w:sz w:val="28"/>
          <w:szCs w:val="28"/>
        </w:rPr>
        <w:t>ng, xã Kiến Minh</w:t>
      </w:r>
    </w:p>
    <w:p w14:paraId="499BE8F7" w14:textId="78099BE0" w:rsidR="009D740D" w:rsidRPr="00FB63E3" w:rsidRDefault="00D360C5" w:rsidP="006C5BF8">
      <w:pPr>
        <w:spacing w:before="360" w:after="360"/>
        <w:jc w:val="center"/>
        <w:rPr>
          <w:rFonts w:ascii="Times New Roman" w:hAnsi="Times New Roman"/>
          <w:b/>
          <w:bCs/>
          <w:lang w:val="vi-VN"/>
        </w:rPr>
      </w:pPr>
      <w:r w:rsidRPr="008E247F">
        <w:rPr>
          <w:rFonts w:ascii="Times New Roman" w:hAnsi="Times New Roman"/>
          <w:b/>
          <w:noProof/>
          <w:sz w:val="30"/>
          <w:szCs w:val="28"/>
          <w:lang w:eastAsia="zh-CN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C80E44A" wp14:editId="54025E92">
                <wp:simplePos x="0" y="0"/>
                <wp:positionH relativeFrom="column">
                  <wp:posOffset>2277543</wp:posOffset>
                </wp:positionH>
                <wp:positionV relativeFrom="paragraph">
                  <wp:posOffset>22784</wp:posOffset>
                </wp:positionV>
                <wp:extent cx="1258214" cy="0"/>
                <wp:effectExtent l="0" t="0" r="37465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214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441202"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9.35pt,1.8pt" to="278.4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"/>
            </w:pict>
          </mc:Fallback>
        </mc:AlternateContent>
      </w:r>
      <w:r w:rsidR="00CE4173" w:rsidRPr="00FB63E3">
        <w:rPr>
          <w:rFonts w:ascii="Times New Roman" w:hAnsi="Times New Roman"/>
          <w:b/>
          <w:lang w:val="vi-VN"/>
        </w:rPr>
        <w:t xml:space="preserve"> </w:t>
      </w:r>
      <w:r w:rsidR="004C793D" w:rsidRPr="004C793D">
        <w:rPr>
          <w:rFonts w:ascii="Times New Roman" w:hAnsi="Times New Roman"/>
          <w:b/>
          <w:lang w:val="vi-VN"/>
        </w:rPr>
        <w:t>HIỆU TR</w:t>
      </w:r>
      <w:r w:rsidR="004C793D" w:rsidRPr="004C793D">
        <w:rPr>
          <w:rFonts w:ascii="Times New Roman" w:hAnsi="Times New Roman" w:hint="eastAsia"/>
          <w:b/>
          <w:lang w:val="vi-VN"/>
        </w:rPr>
        <w:t>Ư</w:t>
      </w:r>
      <w:r w:rsidR="004C793D" w:rsidRPr="004C793D">
        <w:rPr>
          <w:rFonts w:ascii="Times New Roman" w:hAnsi="Times New Roman"/>
          <w:b/>
          <w:lang w:val="vi-VN"/>
        </w:rPr>
        <w:t>ỞNG TR</w:t>
      </w:r>
      <w:r w:rsidR="004C793D" w:rsidRPr="004C793D">
        <w:rPr>
          <w:rFonts w:ascii="Times New Roman" w:hAnsi="Times New Roman" w:hint="eastAsia"/>
          <w:b/>
          <w:lang w:val="vi-VN"/>
        </w:rPr>
        <w:t>Ư</w:t>
      </w:r>
      <w:r w:rsidR="004C793D" w:rsidRPr="004C793D">
        <w:rPr>
          <w:rFonts w:ascii="Times New Roman" w:hAnsi="Times New Roman"/>
          <w:b/>
          <w:lang w:val="vi-VN"/>
        </w:rPr>
        <w:t xml:space="preserve">ỜNG THCS </w:t>
      </w:r>
      <w:r w:rsidR="004C793D" w:rsidRPr="004C793D">
        <w:rPr>
          <w:rFonts w:ascii="Times New Roman" w:hAnsi="Times New Roman" w:hint="eastAsia"/>
          <w:b/>
          <w:lang w:val="vi-VN"/>
        </w:rPr>
        <w:t>Đ</w:t>
      </w:r>
      <w:r w:rsidR="004C793D" w:rsidRPr="004C793D">
        <w:rPr>
          <w:rFonts w:ascii="Times New Roman" w:hAnsi="Times New Roman"/>
          <w:b/>
          <w:lang w:val="vi-VN"/>
        </w:rPr>
        <w:t xml:space="preserve">ẠI </w:t>
      </w:r>
      <w:r w:rsidR="004C793D" w:rsidRPr="004C793D">
        <w:rPr>
          <w:rFonts w:ascii="Times New Roman" w:hAnsi="Times New Roman" w:hint="eastAsia"/>
          <w:b/>
          <w:lang w:val="vi-VN"/>
        </w:rPr>
        <w:t>Đ</w:t>
      </w:r>
      <w:r w:rsidR="004C793D" w:rsidRPr="004C793D">
        <w:rPr>
          <w:rFonts w:ascii="Times New Roman" w:hAnsi="Times New Roman"/>
          <w:b/>
          <w:lang w:val="vi-VN"/>
        </w:rPr>
        <w:t>ỒNG-</w:t>
      </w:r>
      <w:r w:rsidR="004C793D" w:rsidRPr="004C793D">
        <w:rPr>
          <w:rFonts w:ascii="Times New Roman" w:hAnsi="Times New Roman" w:hint="eastAsia"/>
          <w:b/>
          <w:lang w:val="vi-VN"/>
        </w:rPr>
        <w:t>ĐÔ</w:t>
      </w:r>
      <w:r w:rsidR="004C793D" w:rsidRPr="004C793D">
        <w:rPr>
          <w:rFonts w:ascii="Times New Roman" w:hAnsi="Times New Roman"/>
          <w:b/>
          <w:lang w:val="vi-VN"/>
        </w:rPr>
        <w:t>NG PH</w:t>
      </w:r>
      <w:r w:rsidR="004C793D" w:rsidRPr="004C793D">
        <w:rPr>
          <w:rFonts w:ascii="Times New Roman" w:hAnsi="Times New Roman" w:hint="eastAsia"/>
          <w:b/>
          <w:lang w:val="vi-VN"/>
        </w:rPr>
        <w:t>ƯƠ</w:t>
      </w:r>
      <w:r w:rsidR="004C793D" w:rsidRPr="004C793D">
        <w:rPr>
          <w:rFonts w:ascii="Times New Roman" w:hAnsi="Times New Roman"/>
          <w:b/>
          <w:lang w:val="vi-VN"/>
        </w:rPr>
        <w:t>NG</w:t>
      </w:r>
    </w:p>
    <w:p w14:paraId="206360CA" w14:textId="77777777" w:rsidR="000F0450" w:rsidRPr="00FB63E3" w:rsidRDefault="000F0450" w:rsidP="00FB63E3">
      <w:pPr>
        <w:shd w:val="clear" w:color="auto" w:fill="FFFFFF"/>
        <w:spacing w:before="20" w:line="360" w:lineRule="exact"/>
        <w:ind w:firstLine="540"/>
        <w:jc w:val="both"/>
        <w:rPr>
          <w:rFonts w:ascii="Times New Roman" w:hAnsi="Times New Roman"/>
          <w:i/>
          <w:iCs/>
          <w:sz w:val="28"/>
          <w:szCs w:val="24"/>
          <w:lang w:val="vi-VN"/>
        </w:rPr>
      </w:pPr>
      <w:r w:rsidRPr="00FB63E3">
        <w:rPr>
          <w:rFonts w:ascii="Times New Roman" w:hAnsi="Times New Roman"/>
          <w:i/>
          <w:iCs/>
          <w:sz w:val="28"/>
          <w:szCs w:val="24"/>
          <w:lang w:val="vi-VN"/>
        </w:rPr>
        <w:t>C</w:t>
      </w:r>
      <w:r w:rsidRPr="00FB63E3">
        <w:rPr>
          <w:rFonts w:ascii="Times New Roman" w:hAnsi="Times New Roman" w:hint="eastAsia"/>
          <w:i/>
          <w:iCs/>
          <w:sz w:val="28"/>
          <w:szCs w:val="24"/>
          <w:lang w:val="vi-VN"/>
        </w:rPr>
        <w:t>ă</w:t>
      </w:r>
      <w:r w:rsidRPr="00FB63E3">
        <w:rPr>
          <w:rFonts w:ascii="Times New Roman" w:hAnsi="Times New Roman"/>
          <w:i/>
          <w:iCs/>
          <w:sz w:val="28"/>
          <w:szCs w:val="24"/>
          <w:lang w:val="vi-VN"/>
        </w:rPr>
        <w:t>n cứ Luật Ngân sách nhà n</w:t>
      </w:r>
      <w:r w:rsidRPr="00FB63E3">
        <w:rPr>
          <w:rFonts w:ascii="Times New Roman" w:hAnsi="Times New Roman" w:hint="eastAsia"/>
          <w:i/>
          <w:iCs/>
          <w:sz w:val="28"/>
          <w:szCs w:val="24"/>
          <w:lang w:val="vi-VN"/>
        </w:rPr>
        <w:t>ư</w:t>
      </w:r>
      <w:r w:rsidRPr="00FB63E3">
        <w:rPr>
          <w:rFonts w:ascii="Times New Roman" w:hAnsi="Times New Roman"/>
          <w:i/>
          <w:iCs/>
          <w:sz w:val="28"/>
          <w:szCs w:val="24"/>
          <w:lang w:val="vi-VN"/>
        </w:rPr>
        <w:t xml:space="preserve">ớc ngày 25/6/2025; </w:t>
      </w:r>
    </w:p>
    <w:p w14:paraId="1F84E2E7" w14:textId="77777777" w:rsidR="000F0450" w:rsidRPr="00FB63E3" w:rsidRDefault="000F0450" w:rsidP="00FB63E3">
      <w:pPr>
        <w:shd w:val="clear" w:color="auto" w:fill="FFFFFF"/>
        <w:spacing w:before="20" w:line="360" w:lineRule="exact"/>
        <w:ind w:firstLine="540"/>
        <w:jc w:val="both"/>
        <w:rPr>
          <w:rFonts w:ascii="Times New Roman" w:hAnsi="Times New Roman"/>
          <w:i/>
          <w:iCs/>
          <w:sz w:val="28"/>
          <w:szCs w:val="24"/>
          <w:lang w:val="vi-VN"/>
        </w:rPr>
      </w:pPr>
      <w:r w:rsidRPr="00FB63E3">
        <w:rPr>
          <w:rFonts w:ascii="Times New Roman" w:hAnsi="Times New Roman"/>
          <w:i/>
          <w:iCs/>
          <w:sz w:val="28"/>
          <w:szCs w:val="24"/>
          <w:lang w:val="vi-VN"/>
        </w:rPr>
        <w:t>C</w:t>
      </w:r>
      <w:r w:rsidRPr="00FB63E3">
        <w:rPr>
          <w:rFonts w:ascii="Times New Roman" w:hAnsi="Times New Roman" w:hint="eastAsia"/>
          <w:i/>
          <w:iCs/>
          <w:sz w:val="28"/>
          <w:szCs w:val="24"/>
          <w:lang w:val="vi-VN"/>
        </w:rPr>
        <w:t>ă</w:t>
      </w:r>
      <w:r w:rsidRPr="00FB63E3">
        <w:rPr>
          <w:rFonts w:ascii="Times New Roman" w:hAnsi="Times New Roman"/>
          <w:i/>
          <w:iCs/>
          <w:sz w:val="28"/>
          <w:szCs w:val="24"/>
          <w:lang w:val="vi-VN"/>
        </w:rPr>
        <w:t xml:space="preserve">n cứ Luật </w:t>
      </w:r>
      <w:r w:rsidRPr="00FB63E3">
        <w:rPr>
          <w:rFonts w:ascii="Times New Roman" w:hAnsi="Times New Roman" w:hint="eastAsia"/>
          <w:i/>
          <w:iCs/>
          <w:sz w:val="28"/>
          <w:szCs w:val="24"/>
          <w:lang w:val="vi-VN"/>
        </w:rPr>
        <w:t>Đ</w:t>
      </w:r>
      <w:r w:rsidRPr="00FB63E3">
        <w:rPr>
          <w:rFonts w:ascii="Times New Roman" w:hAnsi="Times New Roman"/>
          <w:i/>
          <w:iCs/>
          <w:sz w:val="28"/>
          <w:szCs w:val="24"/>
          <w:lang w:val="vi-VN"/>
        </w:rPr>
        <w:t>ầu t</w:t>
      </w:r>
      <w:r w:rsidRPr="00FB63E3">
        <w:rPr>
          <w:rFonts w:ascii="Times New Roman" w:hAnsi="Times New Roman" w:hint="eastAsia"/>
          <w:i/>
          <w:iCs/>
          <w:sz w:val="28"/>
          <w:szCs w:val="24"/>
          <w:lang w:val="vi-VN"/>
        </w:rPr>
        <w:t>ư</w:t>
      </w:r>
      <w:r w:rsidRPr="00FB63E3">
        <w:rPr>
          <w:rFonts w:ascii="Times New Roman" w:hAnsi="Times New Roman"/>
          <w:i/>
          <w:iCs/>
          <w:sz w:val="28"/>
          <w:szCs w:val="24"/>
          <w:lang w:val="vi-VN"/>
        </w:rPr>
        <w:t xml:space="preserve"> công ngày 29/11/2024; </w:t>
      </w:r>
    </w:p>
    <w:p w14:paraId="48017044" w14:textId="77777777" w:rsidR="000F0450" w:rsidRPr="008E247F" w:rsidRDefault="000F0450" w:rsidP="00FB63E3">
      <w:pPr>
        <w:shd w:val="clear" w:color="auto" w:fill="FFFFFF"/>
        <w:spacing w:before="20" w:line="360" w:lineRule="exact"/>
        <w:ind w:firstLine="540"/>
        <w:jc w:val="both"/>
        <w:rPr>
          <w:rFonts w:ascii="Times New Roman" w:hAnsi="Times New Roman"/>
          <w:i/>
          <w:iCs/>
          <w:sz w:val="28"/>
          <w:szCs w:val="24"/>
        </w:rPr>
      </w:pPr>
      <w:r w:rsidRPr="008E247F">
        <w:rPr>
          <w:rFonts w:ascii="Times New Roman" w:hAnsi="Times New Roman"/>
          <w:i/>
          <w:iCs/>
          <w:sz w:val="28"/>
          <w:szCs w:val="24"/>
        </w:rPr>
        <w:t>C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ă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n cứ Luật Xây dựng số 50/2014/QH13 ngày 18/6/2014 của Quốc hội; Luật số 62/2020/QH14 ngày 17/6/2020 của Quốc hội về sửa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ổi, bổ sung một số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>iều của Luật Xây dựng số 50/2014/QH13 ngày 18/6/2014;</w:t>
      </w:r>
    </w:p>
    <w:p w14:paraId="7A3CAAF4" w14:textId="77777777" w:rsidR="000F0450" w:rsidRPr="008E247F" w:rsidRDefault="000F0450" w:rsidP="00FB63E3">
      <w:pPr>
        <w:shd w:val="clear" w:color="auto" w:fill="FFFFFF"/>
        <w:spacing w:before="20" w:line="360" w:lineRule="exact"/>
        <w:ind w:firstLine="540"/>
        <w:jc w:val="both"/>
        <w:rPr>
          <w:rFonts w:ascii="Times New Roman" w:hAnsi="Times New Roman"/>
          <w:i/>
          <w:iCs/>
          <w:sz w:val="28"/>
          <w:szCs w:val="24"/>
        </w:rPr>
      </w:pPr>
      <w:r w:rsidRPr="008E247F">
        <w:rPr>
          <w:rFonts w:ascii="Times New Roman" w:hAnsi="Times New Roman"/>
          <w:i/>
          <w:iCs/>
          <w:sz w:val="28"/>
          <w:szCs w:val="24"/>
        </w:rPr>
        <w:t>C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ă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n cứ Luật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ấu thầu số 22/2023/QH15 ngày 23/6/2023; Luật sửa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ổi, bổ sung một số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iều của Luật quy hoạch, Luật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>ầu t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ư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, Luật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>ầu t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ư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 theo ph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ươ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ng thức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>ối tác công t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ư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 và Luật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ấu thầu số 57/2024/QH15 ngày 29/11/2024; Luật sửa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ổi, bổ sung một số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iều của Luật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ấu thầu, Luật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>ầu t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ư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 theo ph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ươ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ng thức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>ối tác công t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ư</w:t>
      </w:r>
      <w:r w:rsidRPr="008E247F">
        <w:rPr>
          <w:rFonts w:ascii="Times New Roman" w:hAnsi="Times New Roman"/>
          <w:i/>
          <w:iCs/>
          <w:sz w:val="28"/>
          <w:szCs w:val="24"/>
        </w:rPr>
        <w:t>, Luật Hải quan, Luật thuế giá trị gia t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ă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ng, Luật thuế xuất khẩu, thuế nhập khẩu, Luật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>ầu t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ư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, Luật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>ầu t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ư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 công, Luật quản lý, sử dụng tài sản công số 90/2025/QH15 ngày 25/6/2025;</w:t>
      </w:r>
    </w:p>
    <w:p w14:paraId="04775312" w14:textId="77777777" w:rsidR="000F0450" w:rsidRPr="00FB63E3" w:rsidRDefault="000F0450" w:rsidP="00FB63E3">
      <w:pPr>
        <w:shd w:val="clear" w:color="auto" w:fill="FFFFFF"/>
        <w:spacing w:before="20" w:line="360" w:lineRule="exact"/>
        <w:ind w:firstLine="540"/>
        <w:jc w:val="both"/>
        <w:rPr>
          <w:rFonts w:ascii="Times New Roman" w:hAnsi="Times New Roman"/>
          <w:i/>
          <w:iCs/>
          <w:spacing w:val="-4"/>
          <w:sz w:val="28"/>
          <w:szCs w:val="24"/>
        </w:rPr>
      </w:pPr>
      <w:r w:rsidRPr="00FB63E3">
        <w:rPr>
          <w:rFonts w:ascii="Times New Roman" w:hAnsi="Times New Roman"/>
          <w:i/>
          <w:iCs/>
          <w:spacing w:val="-4"/>
          <w:sz w:val="28"/>
          <w:szCs w:val="24"/>
        </w:rPr>
        <w:t>C</w:t>
      </w:r>
      <w:r w:rsidRPr="00FB63E3">
        <w:rPr>
          <w:rFonts w:ascii="Times New Roman" w:hAnsi="Times New Roman" w:hint="eastAsia"/>
          <w:i/>
          <w:iCs/>
          <w:spacing w:val="-4"/>
          <w:sz w:val="28"/>
          <w:szCs w:val="24"/>
        </w:rPr>
        <w:t>ă</w:t>
      </w:r>
      <w:r w:rsidRPr="00FB63E3">
        <w:rPr>
          <w:rFonts w:ascii="Times New Roman" w:hAnsi="Times New Roman"/>
          <w:i/>
          <w:iCs/>
          <w:spacing w:val="-4"/>
          <w:sz w:val="28"/>
          <w:szCs w:val="24"/>
        </w:rPr>
        <w:t xml:space="preserve">n cứ Nghị </w:t>
      </w:r>
      <w:r w:rsidRPr="00FB63E3">
        <w:rPr>
          <w:rFonts w:ascii="Times New Roman" w:hAnsi="Times New Roman" w:hint="eastAsia"/>
          <w:i/>
          <w:iCs/>
          <w:spacing w:val="-4"/>
          <w:sz w:val="28"/>
          <w:szCs w:val="24"/>
        </w:rPr>
        <w:t>đ</w:t>
      </w:r>
      <w:r w:rsidRPr="00FB63E3">
        <w:rPr>
          <w:rFonts w:ascii="Times New Roman" w:hAnsi="Times New Roman"/>
          <w:i/>
          <w:iCs/>
          <w:spacing w:val="-4"/>
          <w:sz w:val="28"/>
          <w:szCs w:val="24"/>
        </w:rPr>
        <w:t>ịnh số 214/2025/N</w:t>
      </w:r>
      <w:r w:rsidRPr="00FB63E3">
        <w:rPr>
          <w:rFonts w:ascii="Times New Roman" w:hAnsi="Times New Roman" w:hint="eastAsia"/>
          <w:i/>
          <w:iCs/>
          <w:spacing w:val="-4"/>
          <w:sz w:val="28"/>
          <w:szCs w:val="24"/>
        </w:rPr>
        <w:t>Đ</w:t>
      </w:r>
      <w:r w:rsidRPr="00FB63E3">
        <w:rPr>
          <w:rFonts w:ascii="Times New Roman" w:hAnsi="Times New Roman"/>
          <w:i/>
          <w:iCs/>
          <w:spacing w:val="-4"/>
          <w:sz w:val="28"/>
          <w:szCs w:val="24"/>
        </w:rPr>
        <w:t xml:space="preserve">-CP ngày 04/8/2025 của Chính phủ quy </w:t>
      </w:r>
      <w:r w:rsidRPr="00FB63E3">
        <w:rPr>
          <w:rFonts w:ascii="Times New Roman" w:hAnsi="Times New Roman" w:hint="eastAsia"/>
          <w:i/>
          <w:iCs/>
          <w:spacing w:val="-4"/>
          <w:sz w:val="28"/>
          <w:szCs w:val="24"/>
        </w:rPr>
        <w:t>đ</w:t>
      </w:r>
      <w:r w:rsidRPr="00FB63E3">
        <w:rPr>
          <w:rFonts w:ascii="Times New Roman" w:hAnsi="Times New Roman"/>
          <w:i/>
          <w:iCs/>
          <w:spacing w:val="-4"/>
          <w:sz w:val="28"/>
          <w:szCs w:val="24"/>
        </w:rPr>
        <w:t xml:space="preserve">ịnh chi tiết một số </w:t>
      </w:r>
      <w:r w:rsidRPr="00FB63E3">
        <w:rPr>
          <w:rFonts w:ascii="Times New Roman" w:hAnsi="Times New Roman" w:hint="eastAsia"/>
          <w:i/>
          <w:iCs/>
          <w:spacing w:val="-4"/>
          <w:sz w:val="28"/>
          <w:szCs w:val="24"/>
        </w:rPr>
        <w:t>đ</w:t>
      </w:r>
      <w:r w:rsidRPr="00FB63E3">
        <w:rPr>
          <w:rFonts w:ascii="Times New Roman" w:hAnsi="Times New Roman"/>
          <w:i/>
          <w:iCs/>
          <w:spacing w:val="-4"/>
          <w:sz w:val="28"/>
          <w:szCs w:val="24"/>
        </w:rPr>
        <w:t xml:space="preserve">iều và biện pháp thi hành Luật </w:t>
      </w:r>
      <w:r w:rsidRPr="00FB63E3">
        <w:rPr>
          <w:rFonts w:ascii="Times New Roman" w:hAnsi="Times New Roman" w:hint="eastAsia"/>
          <w:i/>
          <w:iCs/>
          <w:spacing w:val="-4"/>
          <w:sz w:val="28"/>
          <w:szCs w:val="24"/>
        </w:rPr>
        <w:t>đ</w:t>
      </w:r>
      <w:r w:rsidRPr="00FB63E3">
        <w:rPr>
          <w:rFonts w:ascii="Times New Roman" w:hAnsi="Times New Roman"/>
          <w:i/>
          <w:iCs/>
          <w:spacing w:val="-4"/>
          <w:sz w:val="28"/>
          <w:szCs w:val="24"/>
        </w:rPr>
        <w:t>ấu thầu về lựa chọn nhà thầu;</w:t>
      </w:r>
    </w:p>
    <w:p w14:paraId="70BA99E6" w14:textId="77777777" w:rsidR="000F0450" w:rsidRPr="008E247F" w:rsidRDefault="000F0450" w:rsidP="00FB63E3">
      <w:pPr>
        <w:shd w:val="clear" w:color="auto" w:fill="FFFFFF"/>
        <w:spacing w:before="20" w:line="360" w:lineRule="exact"/>
        <w:ind w:firstLine="540"/>
        <w:jc w:val="both"/>
        <w:rPr>
          <w:rFonts w:ascii="Times New Roman" w:hAnsi="Times New Roman"/>
          <w:i/>
          <w:iCs/>
          <w:sz w:val="28"/>
          <w:szCs w:val="24"/>
        </w:rPr>
      </w:pPr>
      <w:r w:rsidRPr="008E247F">
        <w:rPr>
          <w:rFonts w:ascii="Times New Roman" w:hAnsi="Times New Roman"/>
          <w:i/>
          <w:iCs/>
          <w:sz w:val="28"/>
          <w:szCs w:val="24"/>
        </w:rPr>
        <w:t>C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ă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n cứ Nghị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>ịnh số 140/2025/N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>-CP ngày 12 tháng 6 n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ă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m 2025 của Chính phủ quy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ịnh về phân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ịnh thẩm quyền của chính quyền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>ịa ph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ươ</w:t>
      </w:r>
      <w:r w:rsidRPr="008E247F">
        <w:rPr>
          <w:rFonts w:ascii="Times New Roman" w:hAnsi="Times New Roman"/>
          <w:i/>
          <w:iCs/>
          <w:sz w:val="28"/>
          <w:szCs w:val="24"/>
        </w:rPr>
        <w:t>ng 02 cấp trong lĩnh vực quản lý nhà n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ư</w:t>
      </w:r>
      <w:r w:rsidRPr="008E247F">
        <w:rPr>
          <w:rFonts w:ascii="Times New Roman" w:hAnsi="Times New Roman"/>
          <w:i/>
          <w:iCs/>
          <w:sz w:val="28"/>
          <w:szCs w:val="24"/>
        </w:rPr>
        <w:t>ớc của Bộ Xây dựng;</w:t>
      </w:r>
    </w:p>
    <w:p w14:paraId="3C0A02CC" w14:textId="41AF0DE2" w:rsidR="003E6461" w:rsidRPr="008E247F" w:rsidRDefault="000F0450" w:rsidP="00FB63E3">
      <w:pPr>
        <w:shd w:val="clear" w:color="auto" w:fill="FFFFFF"/>
        <w:spacing w:before="20" w:line="360" w:lineRule="exact"/>
        <w:ind w:firstLine="540"/>
        <w:jc w:val="both"/>
        <w:rPr>
          <w:rFonts w:ascii="Times New Roman" w:hAnsi="Times New Roman"/>
          <w:i/>
          <w:sz w:val="28"/>
          <w:szCs w:val="28"/>
          <w:lang w:val="nl-NL"/>
        </w:rPr>
      </w:pPr>
      <w:r w:rsidRPr="008E247F">
        <w:rPr>
          <w:rFonts w:ascii="Times New Roman" w:hAnsi="Times New Roman"/>
          <w:i/>
          <w:iCs/>
          <w:sz w:val="28"/>
          <w:szCs w:val="24"/>
        </w:rPr>
        <w:t xml:space="preserve"> C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ă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n cứ Quyết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>ịnh số 152/2025/Q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-UBND ngày 09/9/2025 của Ủy ban nhân dân thành phố Hải Phòng về ban hành Quy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ịnh một số nội dung về quản lý dự án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>ầu t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ư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 xây dựng, quản lý chất l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ư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ợng công trình, quản lý chi phí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>ầu t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ư</w:t>
      </w:r>
      <w:r w:rsidRPr="008E247F">
        <w:rPr>
          <w:rFonts w:ascii="Times New Roman" w:hAnsi="Times New Roman"/>
          <w:i/>
          <w:iCs/>
          <w:sz w:val="28"/>
          <w:szCs w:val="24"/>
        </w:rPr>
        <w:t xml:space="preserve"> xây dựng và quản lý trật tự xây dựng trên </w:t>
      </w:r>
      <w:r w:rsidRPr="008E247F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8E247F">
        <w:rPr>
          <w:rFonts w:ascii="Times New Roman" w:hAnsi="Times New Roman"/>
          <w:i/>
          <w:iCs/>
          <w:sz w:val="28"/>
          <w:szCs w:val="24"/>
        </w:rPr>
        <w:t>ịa bàn thành phố Hải Phòng</w:t>
      </w:r>
      <w:r w:rsidR="003E6461" w:rsidRPr="008E247F">
        <w:rPr>
          <w:rFonts w:ascii="Times New Roman" w:hAnsi="Times New Roman"/>
          <w:i/>
          <w:sz w:val="28"/>
          <w:szCs w:val="28"/>
          <w:lang w:val="nl-NL"/>
        </w:rPr>
        <w:t>;</w:t>
      </w:r>
    </w:p>
    <w:p w14:paraId="081FA0B4" w14:textId="77777777" w:rsidR="00792BCA" w:rsidRPr="00792BCA" w:rsidRDefault="00792BCA" w:rsidP="00792BCA">
      <w:pPr>
        <w:keepNext/>
        <w:autoSpaceDE w:val="0"/>
        <w:autoSpaceDN w:val="0"/>
        <w:spacing w:before="60" w:after="60" w:line="360" w:lineRule="exact"/>
        <w:ind w:firstLine="709"/>
        <w:jc w:val="both"/>
        <w:outlineLvl w:val="3"/>
        <w:rPr>
          <w:rFonts w:ascii="Times New Roman" w:hAnsi="Times New Roman"/>
          <w:i/>
          <w:iCs/>
          <w:sz w:val="28"/>
          <w:szCs w:val="24"/>
        </w:rPr>
      </w:pPr>
      <w:r w:rsidRPr="00792BCA">
        <w:rPr>
          <w:rFonts w:ascii="Times New Roman" w:hAnsi="Times New Roman"/>
          <w:i/>
          <w:iCs/>
          <w:sz w:val="28"/>
          <w:szCs w:val="24"/>
        </w:rPr>
        <w:lastRenderedPageBreak/>
        <w:t>C</w:t>
      </w:r>
      <w:r w:rsidRPr="00792BCA">
        <w:rPr>
          <w:rFonts w:ascii="Times New Roman" w:hAnsi="Times New Roman" w:hint="eastAsia"/>
          <w:i/>
          <w:iCs/>
          <w:sz w:val="28"/>
          <w:szCs w:val="24"/>
        </w:rPr>
        <w:t>ă</w:t>
      </w:r>
      <w:r w:rsidRPr="00792BCA">
        <w:rPr>
          <w:rFonts w:ascii="Times New Roman" w:hAnsi="Times New Roman"/>
          <w:i/>
          <w:iCs/>
          <w:sz w:val="28"/>
          <w:szCs w:val="24"/>
        </w:rPr>
        <w:t xml:space="preserve">n cứ Quyết </w:t>
      </w:r>
      <w:r w:rsidRPr="00792BCA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792BCA">
        <w:rPr>
          <w:rFonts w:ascii="Times New Roman" w:hAnsi="Times New Roman"/>
          <w:i/>
          <w:iCs/>
          <w:sz w:val="28"/>
          <w:szCs w:val="24"/>
        </w:rPr>
        <w:t>ịnh số 1162/Q</w:t>
      </w:r>
      <w:r w:rsidRPr="00792BCA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792BCA">
        <w:rPr>
          <w:rFonts w:ascii="Times New Roman" w:hAnsi="Times New Roman"/>
          <w:i/>
          <w:iCs/>
          <w:sz w:val="28"/>
          <w:szCs w:val="24"/>
        </w:rPr>
        <w:t>-UBND ngày 16/12/2025 của Ủy ban nhân dân xã Kiến Minh về việc phê duyệt nhiệm vụ và dự toán kinh phí công trình: Cải tạo, sửa chữa công trình phụ trợ tr</w:t>
      </w:r>
      <w:r w:rsidRPr="00792BCA">
        <w:rPr>
          <w:rFonts w:ascii="Times New Roman" w:hAnsi="Times New Roman" w:hint="eastAsia"/>
          <w:i/>
          <w:iCs/>
          <w:sz w:val="28"/>
          <w:szCs w:val="24"/>
        </w:rPr>
        <w:t>ư</w:t>
      </w:r>
      <w:r w:rsidRPr="00792BCA">
        <w:rPr>
          <w:rFonts w:ascii="Times New Roman" w:hAnsi="Times New Roman"/>
          <w:i/>
          <w:iCs/>
          <w:sz w:val="28"/>
          <w:szCs w:val="24"/>
        </w:rPr>
        <w:t xml:space="preserve">ờng THCS </w:t>
      </w:r>
      <w:r w:rsidRPr="00792BCA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792BCA">
        <w:rPr>
          <w:rFonts w:ascii="Times New Roman" w:hAnsi="Times New Roman"/>
          <w:i/>
          <w:iCs/>
          <w:sz w:val="28"/>
          <w:szCs w:val="24"/>
        </w:rPr>
        <w:t xml:space="preserve">ại </w:t>
      </w:r>
      <w:r w:rsidRPr="00792BCA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792BCA">
        <w:rPr>
          <w:rFonts w:ascii="Times New Roman" w:hAnsi="Times New Roman"/>
          <w:i/>
          <w:iCs/>
          <w:sz w:val="28"/>
          <w:szCs w:val="24"/>
        </w:rPr>
        <w:t xml:space="preserve">ồng - </w:t>
      </w:r>
      <w:r w:rsidRPr="00792BCA">
        <w:rPr>
          <w:rFonts w:ascii="Times New Roman" w:hAnsi="Times New Roman" w:hint="eastAsia"/>
          <w:i/>
          <w:iCs/>
          <w:sz w:val="28"/>
          <w:szCs w:val="24"/>
        </w:rPr>
        <w:t>Đô</w:t>
      </w:r>
      <w:r w:rsidRPr="00792BCA">
        <w:rPr>
          <w:rFonts w:ascii="Times New Roman" w:hAnsi="Times New Roman"/>
          <w:i/>
          <w:iCs/>
          <w:sz w:val="28"/>
          <w:szCs w:val="24"/>
        </w:rPr>
        <w:t>ng Ph</w:t>
      </w:r>
      <w:r w:rsidRPr="00792BCA">
        <w:rPr>
          <w:rFonts w:ascii="Times New Roman" w:hAnsi="Times New Roman" w:hint="eastAsia"/>
          <w:i/>
          <w:iCs/>
          <w:sz w:val="28"/>
          <w:szCs w:val="24"/>
        </w:rPr>
        <w:t>ươ</w:t>
      </w:r>
      <w:r w:rsidRPr="00792BCA">
        <w:rPr>
          <w:rFonts w:ascii="Times New Roman" w:hAnsi="Times New Roman"/>
          <w:i/>
          <w:iCs/>
          <w:sz w:val="28"/>
          <w:szCs w:val="24"/>
        </w:rPr>
        <w:t xml:space="preserve">ng, xã Kiến Minh; Quyết </w:t>
      </w:r>
      <w:r w:rsidRPr="00792BCA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792BCA">
        <w:rPr>
          <w:rFonts w:ascii="Times New Roman" w:hAnsi="Times New Roman"/>
          <w:i/>
          <w:iCs/>
          <w:sz w:val="28"/>
          <w:szCs w:val="24"/>
        </w:rPr>
        <w:t>ịnh số 1255/Q</w:t>
      </w:r>
      <w:r w:rsidRPr="00792BCA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792BCA">
        <w:rPr>
          <w:rFonts w:ascii="Times New Roman" w:hAnsi="Times New Roman"/>
          <w:i/>
          <w:iCs/>
          <w:sz w:val="28"/>
          <w:szCs w:val="24"/>
        </w:rPr>
        <w:t>-UBND ngày 24/12/2025 của Ủy ban nhân dân xã Kiến Minh về việc giao dự toán thu, chi ngân sách nhà n</w:t>
      </w:r>
      <w:r w:rsidRPr="00792BCA">
        <w:rPr>
          <w:rFonts w:ascii="Times New Roman" w:hAnsi="Times New Roman" w:hint="eastAsia"/>
          <w:i/>
          <w:iCs/>
          <w:sz w:val="28"/>
          <w:szCs w:val="24"/>
        </w:rPr>
        <w:t>ư</w:t>
      </w:r>
      <w:r w:rsidRPr="00792BCA">
        <w:rPr>
          <w:rFonts w:ascii="Times New Roman" w:hAnsi="Times New Roman"/>
          <w:i/>
          <w:iCs/>
          <w:sz w:val="28"/>
          <w:szCs w:val="24"/>
        </w:rPr>
        <w:t>ớc n</w:t>
      </w:r>
      <w:r w:rsidRPr="00792BCA">
        <w:rPr>
          <w:rFonts w:ascii="Times New Roman" w:hAnsi="Times New Roman" w:hint="eastAsia"/>
          <w:i/>
          <w:iCs/>
          <w:sz w:val="28"/>
          <w:szCs w:val="24"/>
        </w:rPr>
        <w:t>ă</w:t>
      </w:r>
      <w:r w:rsidRPr="00792BCA">
        <w:rPr>
          <w:rFonts w:ascii="Times New Roman" w:hAnsi="Times New Roman"/>
          <w:i/>
          <w:iCs/>
          <w:sz w:val="28"/>
          <w:szCs w:val="24"/>
        </w:rPr>
        <w:t xml:space="preserve">m 2026 cho các phòng, ban, </w:t>
      </w:r>
      <w:r w:rsidRPr="00792BCA">
        <w:rPr>
          <w:rFonts w:ascii="Times New Roman" w:hAnsi="Times New Roman" w:hint="eastAsia"/>
          <w:i/>
          <w:iCs/>
          <w:sz w:val="28"/>
          <w:szCs w:val="24"/>
        </w:rPr>
        <w:t>đơ</w:t>
      </w:r>
      <w:r w:rsidRPr="00792BCA">
        <w:rPr>
          <w:rFonts w:ascii="Times New Roman" w:hAnsi="Times New Roman"/>
          <w:i/>
          <w:iCs/>
          <w:sz w:val="28"/>
          <w:szCs w:val="24"/>
        </w:rPr>
        <w:t>n vị;</w:t>
      </w:r>
    </w:p>
    <w:p w14:paraId="2C519C01" w14:textId="466335E9" w:rsidR="00792BCA" w:rsidRDefault="00792BCA" w:rsidP="00792BCA">
      <w:pPr>
        <w:keepNext/>
        <w:autoSpaceDE w:val="0"/>
        <w:autoSpaceDN w:val="0"/>
        <w:spacing w:before="60" w:after="60" w:line="360" w:lineRule="exact"/>
        <w:ind w:firstLine="709"/>
        <w:jc w:val="both"/>
        <w:outlineLvl w:val="3"/>
        <w:rPr>
          <w:rFonts w:ascii="Times New Roman" w:hAnsi="Times New Roman"/>
          <w:i/>
          <w:iCs/>
          <w:sz w:val="28"/>
          <w:szCs w:val="24"/>
        </w:rPr>
      </w:pPr>
      <w:r w:rsidRPr="00792BCA">
        <w:rPr>
          <w:rFonts w:ascii="Times New Roman" w:hAnsi="Times New Roman"/>
          <w:i/>
          <w:iCs/>
          <w:sz w:val="28"/>
          <w:szCs w:val="24"/>
        </w:rPr>
        <w:t>C</w:t>
      </w:r>
      <w:r w:rsidRPr="00792BCA">
        <w:rPr>
          <w:rFonts w:ascii="Times New Roman" w:hAnsi="Times New Roman" w:hint="eastAsia"/>
          <w:i/>
          <w:iCs/>
          <w:sz w:val="28"/>
          <w:szCs w:val="24"/>
        </w:rPr>
        <w:t>ă</w:t>
      </w:r>
      <w:r w:rsidRPr="00792BCA">
        <w:rPr>
          <w:rFonts w:ascii="Times New Roman" w:hAnsi="Times New Roman"/>
          <w:i/>
          <w:iCs/>
          <w:sz w:val="28"/>
          <w:szCs w:val="24"/>
        </w:rPr>
        <w:t xml:space="preserve">n cứ Quyết </w:t>
      </w:r>
      <w:r w:rsidRPr="00792BCA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792BCA">
        <w:rPr>
          <w:rFonts w:ascii="Times New Roman" w:hAnsi="Times New Roman"/>
          <w:i/>
          <w:iCs/>
          <w:sz w:val="28"/>
          <w:szCs w:val="24"/>
        </w:rPr>
        <w:t>ịnh số</w:t>
      </w:r>
      <w:r w:rsidR="00632542">
        <w:rPr>
          <w:rFonts w:ascii="Times New Roman" w:hAnsi="Times New Roman"/>
          <w:i/>
          <w:iCs/>
          <w:sz w:val="28"/>
          <w:szCs w:val="24"/>
        </w:rPr>
        <w:t xml:space="preserve"> 16</w:t>
      </w:r>
      <w:r w:rsidR="00FC3422" w:rsidRPr="00FC3422">
        <w:rPr>
          <w:rFonts w:ascii="Times New Roman" w:hAnsi="Times New Roman"/>
          <w:i/>
          <w:iCs/>
          <w:sz w:val="28"/>
          <w:szCs w:val="24"/>
        </w:rPr>
        <w:t>/Q</w:t>
      </w:r>
      <w:r w:rsidR="00FC3422" w:rsidRPr="00FC3422">
        <w:rPr>
          <w:rFonts w:ascii="Times New Roman" w:hAnsi="Times New Roman" w:hint="eastAsia"/>
          <w:i/>
          <w:iCs/>
          <w:sz w:val="28"/>
          <w:szCs w:val="24"/>
        </w:rPr>
        <w:t>Đ</w:t>
      </w:r>
      <w:r w:rsidR="00FC3422" w:rsidRPr="00FC3422">
        <w:rPr>
          <w:rFonts w:ascii="Times New Roman" w:hAnsi="Times New Roman"/>
          <w:i/>
          <w:iCs/>
          <w:sz w:val="28"/>
          <w:szCs w:val="24"/>
        </w:rPr>
        <w:t>-THCS</w:t>
      </w:r>
      <w:r w:rsidR="00FC3422" w:rsidRPr="00FC3422">
        <w:rPr>
          <w:rFonts w:ascii="Times New Roman" w:hAnsi="Times New Roman" w:hint="eastAsia"/>
          <w:i/>
          <w:iCs/>
          <w:sz w:val="28"/>
          <w:szCs w:val="24"/>
        </w:rPr>
        <w:t>ĐĐ</w:t>
      </w:r>
      <w:r w:rsidR="00FC3422" w:rsidRPr="00FC3422">
        <w:rPr>
          <w:rFonts w:ascii="Times New Roman" w:hAnsi="Times New Roman"/>
          <w:i/>
          <w:iCs/>
          <w:sz w:val="28"/>
          <w:szCs w:val="24"/>
        </w:rPr>
        <w:t xml:space="preserve"> </w:t>
      </w:r>
      <w:r w:rsidR="00FC3422">
        <w:rPr>
          <w:rFonts w:ascii="Times New Roman" w:hAnsi="Times New Roman"/>
          <w:i/>
          <w:iCs/>
          <w:sz w:val="28"/>
          <w:szCs w:val="24"/>
        </w:rPr>
        <w:t>–</w:t>
      </w:r>
      <w:r w:rsidR="00FC3422" w:rsidRPr="00FC3422">
        <w:rPr>
          <w:rFonts w:ascii="Times New Roman" w:hAnsi="Times New Roman"/>
          <w:i/>
          <w:iCs/>
          <w:sz w:val="28"/>
          <w:szCs w:val="24"/>
        </w:rPr>
        <w:t xml:space="preserve"> </w:t>
      </w:r>
      <w:r w:rsidR="00FC3422" w:rsidRPr="00FC3422">
        <w:rPr>
          <w:rFonts w:ascii="Times New Roman" w:hAnsi="Times New Roman" w:hint="eastAsia"/>
          <w:i/>
          <w:iCs/>
          <w:sz w:val="28"/>
          <w:szCs w:val="24"/>
        </w:rPr>
        <w:t>Đ</w:t>
      </w:r>
      <w:r w:rsidR="00FC3422" w:rsidRPr="00FC3422">
        <w:rPr>
          <w:rFonts w:ascii="Times New Roman" w:hAnsi="Times New Roman"/>
          <w:i/>
          <w:iCs/>
          <w:sz w:val="28"/>
          <w:szCs w:val="24"/>
        </w:rPr>
        <w:t>P</w:t>
      </w:r>
      <w:r w:rsidR="00FC3422">
        <w:rPr>
          <w:rFonts w:ascii="Times New Roman" w:hAnsi="Times New Roman"/>
          <w:i/>
          <w:iCs/>
          <w:sz w:val="28"/>
          <w:szCs w:val="24"/>
        </w:rPr>
        <w:t xml:space="preserve"> </w:t>
      </w:r>
      <w:r w:rsidR="00FC3422" w:rsidRPr="00FC3422">
        <w:rPr>
          <w:rFonts w:ascii="Times New Roman" w:hAnsi="Times New Roman"/>
          <w:i/>
          <w:iCs/>
          <w:sz w:val="28"/>
          <w:szCs w:val="24"/>
        </w:rPr>
        <w:t xml:space="preserve"> </w:t>
      </w:r>
      <w:r w:rsidRPr="00792BCA">
        <w:rPr>
          <w:rFonts w:ascii="Times New Roman" w:hAnsi="Times New Roman"/>
          <w:i/>
          <w:iCs/>
          <w:sz w:val="28"/>
          <w:szCs w:val="24"/>
        </w:rPr>
        <w:t xml:space="preserve">ngày </w:t>
      </w:r>
      <w:r w:rsidR="00FC3422">
        <w:rPr>
          <w:rFonts w:ascii="Times New Roman" w:hAnsi="Times New Roman"/>
          <w:i/>
          <w:iCs/>
          <w:sz w:val="28"/>
          <w:szCs w:val="24"/>
        </w:rPr>
        <w:t>08</w:t>
      </w:r>
      <w:r w:rsidRPr="00792BCA">
        <w:rPr>
          <w:rFonts w:ascii="Times New Roman" w:hAnsi="Times New Roman"/>
          <w:i/>
          <w:iCs/>
          <w:sz w:val="28"/>
          <w:szCs w:val="24"/>
        </w:rPr>
        <w:t>/</w:t>
      </w:r>
      <w:r w:rsidR="00FC3422">
        <w:rPr>
          <w:rFonts w:ascii="Times New Roman" w:hAnsi="Times New Roman"/>
          <w:i/>
          <w:iCs/>
          <w:sz w:val="28"/>
          <w:szCs w:val="24"/>
        </w:rPr>
        <w:t>04</w:t>
      </w:r>
      <w:r w:rsidRPr="00792BCA">
        <w:rPr>
          <w:rFonts w:ascii="Times New Roman" w:hAnsi="Times New Roman"/>
          <w:i/>
          <w:iCs/>
          <w:sz w:val="28"/>
          <w:szCs w:val="24"/>
        </w:rPr>
        <w:t>/202</w:t>
      </w:r>
      <w:r w:rsidR="00FC3422">
        <w:rPr>
          <w:rFonts w:ascii="Times New Roman" w:hAnsi="Times New Roman"/>
          <w:i/>
          <w:iCs/>
          <w:sz w:val="28"/>
          <w:szCs w:val="24"/>
        </w:rPr>
        <w:t>6</w:t>
      </w:r>
      <w:r w:rsidRPr="00792BCA">
        <w:rPr>
          <w:rFonts w:ascii="Times New Roman" w:hAnsi="Times New Roman"/>
          <w:i/>
          <w:iCs/>
          <w:sz w:val="28"/>
          <w:szCs w:val="24"/>
        </w:rPr>
        <w:t xml:space="preserve"> của </w:t>
      </w:r>
      <w:r w:rsidR="00FC3422" w:rsidRPr="00FC3422">
        <w:rPr>
          <w:rFonts w:ascii="Times New Roman" w:hAnsi="Times New Roman"/>
          <w:i/>
          <w:iCs/>
          <w:sz w:val="28"/>
          <w:szCs w:val="24"/>
        </w:rPr>
        <w:t>tr</w:t>
      </w:r>
      <w:r w:rsidR="00FC3422" w:rsidRPr="00FC3422">
        <w:rPr>
          <w:rFonts w:ascii="Times New Roman" w:hAnsi="Times New Roman" w:hint="eastAsia"/>
          <w:i/>
          <w:iCs/>
          <w:sz w:val="28"/>
          <w:szCs w:val="24"/>
        </w:rPr>
        <w:t>ư</w:t>
      </w:r>
      <w:r w:rsidR="00FC3422" w:rsidRPr="00FC3422">
        <w:rPr>
          <w:rFonts w:ascii="Times New Roman" w:hAnsi="Times New Roman"/>
          <w:i/>
          <w:iCs/>
          <w:sz w:val="28"/>
          <w:szCs w:val="24"/>
        </w:rPr>
        <w:t xml:space="preserve">ờng THCS </w:t>
      </w:r>
      <w:r w:rsidR="00FC3422" w:rsidRPr="00FC3422">
        <w:rPr>
          <w:rFonts w:ascii="Times New Roman" w:hAnsi="Times New Roman" w:hint="eastAsia"/>
          <w:i/>
          <w:iCs/>
          <w:sz w:val="28"/>
          <w:szCs w:val="24"/>
        </w:rPr>
        <w:t>Đ</w:t>
      </w:r>
      <w:r w:rsidR="00FC3422" w:rsidRPr="00FC3422">
        <w:rPr>
          <w:rFonts w:ascii="Times New Roman" w:hAnsi="Times New Roman"/>
          <w:i/>
          <w:iCs/>
          <w:sz w:val="28"/>
          <w:szCs w:val="24"/>
        </w:rPr>
        <w:t xml:space="preserve">ại </w:t>
      </w:r>
      <w:r w:rsidR="00FC3422" w:rsidRPr="00FC3422">
        <w:rPr>
          <w:rFonts w:ascii="Times New Roman" w:hAnsi="Times New Roman" w:hint="eastAsia"/>
          <w:i/>
          <w:iCs/>
          <w:sz w:val="28"/>
          <w:szCs w:val="24"/>
        </w:rPr>
        <w:t>Đ</w:t>
      </w:r>
      <w:r w:rsidR="00FC3422" w:rsidRPr="00FC3422">
        <w:rPr>
          <w:rFonts w:ascii="Times New Roman" w:hAnsi="Times New Roman"/>
          <w:i/>
          <w:iCs/>
          <w:sz w:val="28"/>
          <w:szCs w:val="24"/>
        </w:rPr>
        <w:t xml:space="preserve">ồng - </w:t>
      </w:r>
      <w:r w:rsidR="00FC3422" w:rsidRPr="00FC3422">
        <w:rPr>
          <w:rFonts w:ascii="Times New Roman" w:hAnsi="Times New Roman" w:hint="eastAsia"/>
          <w:i/>
          <w:iCs/>
          <w:sz w:val="28"/>
          <w:szCs w:val="24"/>
        </w:rPr>
        <w:t>Đô</w:t>
      </w:r>
      <w:r w:rsidR="00FC3422" w:rsidRPr="00FC3422">
        <w:rPr>
          <w:rFonts w:ascii="Times New Roman" w:hAnsi="Times New Roman"/>
          <w:i/>
          <w:iCs/>
          <w:sz w:val="28"/>
          <w:szCs w:val="24"/>
        </w:rPr>
        <w:t>ng Ph</w:t>
      </w:r>
      <w:r w:rsidR="00FC3422" w:rsidRPr="00FC3422">
        <w:rPr>
          <w:rFonts w:ascii="Times New Roman" w:hAnsi="Times New Roman" w:hint="eastAsia"/>
          <w:i/>
          <w:iCs/>
          <w:sz w:val="28"/>
          <w:szCs w:val="24"/>
        </w:rPr>
        <w:t>ươ</w:t>
      </w:r>
      <w:r w:rsidR="00FC3422" w:rsidRPr="00FC3422">
        <w:rPr>
          <w:rFonts w:ascii="Times New Roman" w:hAnsi="Times New Roman"/>
          <w:i/>
          <w:iCs/>
          <w:sz w:val="28"/>
          <w:szCs w:val="24"/>
        </w:rPr>
        <w:t xml:space="preserve">ng </w:t>
      </w:r>
      <w:r w:rsidRPr="00792BCA">
        <w:rPr>
          <w:rFonts w:ascii="Times New Roman" w:hAnsi="Times New Roman"/>
          <w:i/>
          <w:iCs/>
          <w:sz w:val="28"/>
          <w:szCs w:val="24"/>
        </w:rPr>
        <w:t xml:space="preserve">về việc </w:t>
      </w:r>
      <w:r w:rsidR="005A7B94" w:rsidRPr="005A7B94">
        <w:rPr>
          <w:rFonts w:ascii="Times New Roman" w:hAnsi="Times New Roman"/>
          <w:i/>
          <w:iCs/>
          <w:sz w:val="28"/>
          <w:szCs w:val="24"/>
        </w:rPr>
        <w:t xml:space="preserve">phê duyệt dự toán chi phí một số công tác giai </w:t>
      </w:r>
      <w:r w:rsidR="005A7B94" w:rsidRPr="005A7B94">
        <w:rPr>
          <w:rFonts w:ascii="Times New Roman" w:hAnsi="Times New Roman" w:hint="eastAsia"/>
          <w:i/>
          <w:iCs/>
          <w:sz w:val="28"/>
          <w:szCs w:val="24"/>
        </w:rPr>
        <w:t>đ</w:t>
      </w:r>
      <w:r w:rsidR="005A7B94" w:rsidRPr="005A7B94">
        <w:rPr>
          <w:rFonts w:ascii="Times New Roman" w:hAnsi="Times New Roman"/>
          <w:i/>
          <w:iCs/>
          <w:sz w:val="28"/>
          <w:szCs w:val="24"/>
        </w:rPr>
        <w:t xml:space="preserve">oạn chuẩn bị </w:t>
      </w:r>
      <w:r w:rsidR="005A7B94" w:rsidRPr="005A7B94">
        <w:rPr>
          <w:rFonts w:ascii="Times New Roman" w:hAnsi="Times New Roman" w:hint="eastAsia"/>
          <w:i/>
          <w:iCs/>
          <w:sz w:val="28"/>
          <w:szCs w:val="24"/>
        </w:rPr>
        <w:t>đ</w:t>
      </w:r>
      <w:r w:rsidR="005A7B94" w:rsidRPr="005A7B94">
        <w:rPr>
          <w:rFonts w:ascii="Times New Roman" w:hAnsi="Times New Roman"/>
          <w:i/>
          <w:iCs/>
          <w:sz w:val="28"/>
          <w:szCs w:val="24"/>
        </w:rPr>
        <w:t>ầu t</w:t>
      </w:r>
      <w:r w:rsidR="005A7B94" w:rsidRPr="005A7B94">
        <w:rPr>
          <w:rFonts w:ascii="Times New Roman" w:hAnsi="Times New Roman" w:hint="eastAsia"/>
          <w:i/>
          <w:iCs/>
          <w:sz w:val="28"/>
          <w:szCs w:val="24"/>
        </w:rPr>
        <w:t>ư</w:t>
      </w:r>
      <w:r w:rsidR="005A7B94" w:rsidRPr="005A7B94">
        <w:rPr>
          <w:rFonts w:ascii="Times New Roman" w:hAnsi="Times New Roman"/>
          <w:i/>
          <w:iCs/>
          <w:sz w:val="28"/>
          <w:szCs w:val="24"/>
        </w:rPr>
        <w:t xml:space="preserve"> Công trình: Cải tạo, sửa chữa công trình phụ trợ tr</w:t>
      </w:r>
      <w:r w:rsidR="005A7B94" w:rsidRPr="005A7B94">
        <w:rPr>
          <w:rFonts w:ascii="Times New Roman" w:hAnsi="Times New Roman" w:hint="eastAsia"/>
          <w:i/>
          <w:iCs/>
          <w:sz w:val="28"/>
          <w:szCs w:val="24"/>
        </w:rPr>
        <w:t>ư</w:t>
      </w:r>
      <w:r w:rsidR="005A7B94" w:rsidRPr="005A7B94">
        <w:rPr>
          <w:rFonts w:ascii="Times New Roman" w:hAnsi="Times New Roman"/>
          <w:i/>
          <w:iCs/>
          <w:sz w:val="28"/>
          <w:szCs w:val="24"/>
        </w:rPr>
        <w:t xml:space="preserve">ờng THCS </w:t>
      </w:r>
      <w:r w:rsidR="005A7B94" w:rsidRPr="005A7B94">
        <w:rPr>
          <w:rFonts w:ascii="Times New Roman" w:hAnsi="Times New Roman" w:hint="eastAsia"/>
          <w:i/>
          <w:iCs/>
          <w:sz w:val="28"/>
          <w:szCs w:val="24"/>
        </w:rPr>
        <w:t>Đ</w:t>
      </w:r>
      <w:r w:rsidR="005A7B94" w:rsidRPr="005A7B94">
        <w:rPr>
          <w:rFonts w:ascii="Times New Roman" w:hAnsi="Times New Roman"/>
          <w:i/>
          <w:iCs/>
          <w:sz w:val="28"/>
          <w:szCs w:val="24"/>
        </w:rPr>
        <w:t xml:space="preserve">ại </w:t>
      </w:r>
      <w:r w:rsidR="005A7B94" w:rsidRPr="005A7B94">
        <w:rPr>
          <w:rFonts w:ascii="Times New Roman" w:hAnsi="Times New Roman" w:hint="eastAsia"/>
          <w:i/>
          <w:iCs/>
          <w:sz w:val="28"/>
          <w:szCs w:val="24"/>
        </w:rPr>
        <w:t>Đ</w:t>
      </w:r>
      <w:r w:rsidR="005A7B94" w:rsidRPr="005A7B94">
        <w:rPr>
          <w:rFonts w:ascii="Times New Roman" w:hAnsi="Times New Roman"/>
          <w:i/>
          <w:iCs/>
          <w:sz w:val="28"/>
          <w:szCs w:val="24"/>
        </w:rPr>
        <w:t xml:space="preserve">ồng - </w:t>
      </w:r>
      <w:r w:rsidR="005A7B94" w:rsidRPr="005A7B94">
        <w:rPr>
          <w:rFonts w:ascii="Times New Roman" w:hAnsi="Times New Roman" w:hint="eastAsia"/>
          <w:i/>
          <w:iCs/>
          <w:sz w:val="28"/>
          <w:szCs w:val="24"/>
        </w:rPr>
        <w:t>Đô</w:t>
      </w:r>
      <w:r w:rsidR="005A7B94" w:rsidRPr="005A7B94">
        <w:rPr>
          <w:rFonts w:ascii="Times New Roman" w:hAnsi="Times New Roman"/>
          <w:i/>
          <w:iCs/>
          <w:sz w:val="28"/>
          <w:szCs w:val="24"/>
        </w:rPr>
        <w:t>ng Ph</w:t>
      </w:r>
      <w:r w:rsidR="005A7B94" w:rsidRPr="005A7B94">
        <w:rPr>
          <w:rFonts w:ascii="Times New Roman" w:hAnsi="Times New Roman" w:hint="eastAsia"/>
          <w:i/>
          <w:iCs/>
          <w:sz w:val="28"/>
          <w:szCs w:val="24"/>
        </w:rPr>
        <w:t>ươ</w:t>
      </w:r>
      <w:r w:rsidR="005A7B94" w:rsidRPr="005A7B94">
        <w:rPr>
          <w:rFonts w:ascii="Times New Roman" w:hAnsi="Times New Roman"/>
          <w:i/>
          <w:iCs/>
          <w:sz w:val="28"/>
          <w:szCs w:val="24"/>
        </w:rPr>
        <w:t>ng, xã Kiến Minh</w:t>
      </w:r>
      <w:r w:rsidR="005A7B94">
        <w:rPr>
          <w:rFonts w:ascii="Times New Roman" w:hAnsi="Times New Roman"/>
          <w:i/>
          <w:iCs/>
          <w:sz w:val="28"/>
          <w:szCs w:val="24"/>
        </w:rPr>
        <w:t>;</w:t>
      </w:r>
    </w:p>
    <w:p w14:paraId="458F848C" w14:textId="77777777" w:rsidR="00F12BBA" w:rsidRPr="00F12BBA" w:rsidRDefault="00F12BBA" w:rsidP="00F12BBA">
      <w:pPr>
        <w:keepNext/>
        <w:autoSpaceDE w:val="0"/>
        <w:autoSpaceDN w:val="0"/>
        <w:spacing w:before="60" w:after="60" w:line="360" w:lineRule="exact"/>
        <w:ind w:firstLine="709"/>
        <w:jc w:val="both"/>
        <w:outlineLvl w:val="3"/>
        <w:rPr>
          <w:rFonts w:ascii="Times New Roman" w:hAnsi="Times New Roman"/>
          <w:i/>
          <w:iCs/>
          <w:sz w:val="28"/>
          <w:szCs w:val="24"/>
        </w:rPr>
      </w:pPr>
      <w:r w:rsidRPr="00F12BBA">
        <w:rPr>
          <w:rFonts w:ascii="Times New Roman" w:hAnsi="Times New Roman"/>
          <w:i/>
          <w:iCs/>
          <w:sz w:val="28"/>
          <w:szCs w:val="24"/>
        </w:rPr>
        <w:t xml:space="preserve">Xét </w:t>
      </w:r>
      <w:r w:rsidRPr="00F12BBA">
        <w:rPr>
          <w:rFonts w:ascii="Times New Roman" w:hAnsi="Times New Roman" w:hint="eastAsia"/>
          <w:i/>
          <w:iCs/>
          <w:sz w:val="28"/>
          <w:szCs w:val="24"/>
        </w:rPr>
        <w:t>đ</w:t>
      </w:r>
      <w:r w:rsidRPr="00F12BBA">
        <w:rPr>
          <w:rFonts w:ascii="Times New Roman" w:hAnsi="Times New Roman"/>
          <w:i/>
          <w:iCs/>
          <w:sz w:val="28"/>
          <w:szCs w:val="24"/>
        </w:rPr>
        <w:t>ề nghị của Phó Hiệu tr</w:t>
      </w:r>
      <w:r w:rsidRPr="00F12BBA">
        <w:rPr>
          <w:rFonts w:ascii="Times New Roman" w:hAnsi="Times New Roman" w:hint="eastAsia"/>
          <w:i/>
          <w:iCs/>
          <w:sz w:val="28"/>
          <w:szCs w:val="24"/>
        </w:rPr>
        <w:t>ư</w:t>
      </w:r>
      <w:r w:rsidRPr="00F12BBA">
        <w:rPr>
          <w:rFonts w:ascii="Times New Roman" w:hAnsi="Times New Roman"/>
          <w:i/>
          <w:iCs/>
          <w:sz w:val="28"/>
          <w:szCs w:val="24"/>
        </w:rPr>
        <w:t>ởng, viên chức Tài chính - Kế toán.</w:t>
      </w:r>
    </w:p>
    <w:p w14:paraId="62BA3CF8" w14:textId="02F67FBF" w:rsidR="009D740D" w:rsidRPr="008E247F" w:rsidRDefault="009D740D" w:rsidP="000F0450">
      <w:pPr>
        <w:spacing w:before="240" w:after="60" w:line="276" w:lineRule="auto"/>
        <w:jc w:val="center"/>
        <w:rPr>
          <w:rFonts w:ascii="Times New Roman" w:hAnsi="Times New Roman"/>
          <w:sz w:val="28"/>
          <w:szCs w:val="28"/>
          <w:lang w:val="nl-NL"/>
        </w:rPr>
      </w:pPr>
      <w:r w:rsidRPr="008E247F">
        <w:rPr>
          <w:rFonts w:ascii="Times New Roman" w:hAnsi="Times New Roman"/>
          <w:b/>
          <w:sz w:val="28"/>
          <w:szCs w:val="28"/>
          <w:lang w:val="nl-NL"/>
        </w:rPr>
        <w:t>QUYẾT ĐỊNH:</w:t>
      </w:r>
    </w:p>
    <w:p w14:paraId="01CE9936" w14:textId="1B99094C" w:rsidR="00B156E9" w:rsidRPr="008E247F" w:rsidRDefault="009D740D" w:rsidP="00C7338C">
      <w:pPr>
        <w:spacing w:before="60" w:after="60" w:line="276" w:lineRule="auto"/>
        <w:ind w:firstLine="567"/>
        <w:jc w:val="both"/>
        <w:rPr>
          <w:rFonts w:ascii="Times New Roman" w:hAnsi="Times New Roman"/>
          <w:bCs/>
          <w:spacing w:val="6"/>
          <w:sz w:val="28"/>
          <w:szCs w:val="28"/>
          <w:lang w:val="nl-NL"/>
        </w:rPr>
      </w:pPr>
      <w:r w:rsidRPr="008E247F">
        <w:rPr>
          <w:rFonts w:ascii="Times New Roman" w:hAnsi="Times New Roman"/>
          <w:b/>
          <w:sz w:val="28"/>
          <w:szCs w:val="28"/>
          <w:lang w:val="nl-NL"/>
        </w:rPr>
        <w:t xml:space="preserve">Điều 1. </w:t>
      </w:r>
      <w:r w:rsidR="00A840EB" w:rsidRPr="008E247F">
        <w:rPr>
          <w:rFonts w:ascii="Times New Roman" w:hAnsi="Times New Roman"/>
          <w:sz w:val="28"/>
          <w:szCs w:val="28"/>
          <w:lang w:val="nl-NL"/>
        </w:rPr>
        <w:t xml:space="preserve">Phê duyệt </w:t>
      </w:r>
      <w:r w:rsidR="00A840EB" w:rsidRPr="008E247F">
        <w:rPr>
          <w:rFonts w:ascii="Times New Roman" w:hAnsi="Times New Roman"/>
          <w:sz w:val="28"/>
          <w:szCs w:val="28"/>
          <w:lang w:val="vi-VN"/>
        </w:rPr>
        <w:t>k</w:t>
      </w:r>
      <w:r w:rsidR="00A840EB" w:rsidRPr="008E247F">
        <w:rPr>
          <w:rFonts w:ascii="Times New Roman" w:hAnsi="Times New Roman"/>
          <w:sz w:val="28"/>
          <w:szCs w:val="28"/>
          <w:lang w:val="nl-NL"/>
        </w:rPr>
        <w:t xml:space="preserve">ế hoạch lựa chọn nhà thầu </w:t>
      </w:r>
      <w:r w:rsidR="00A840EB" w:rsidRPr="008E247F">
        <w:rPr>
          <w:rFonts w:ascii="Times New Roman" w:hAnsi="Times New Roman"/>
          <w:sz w:val="28"/>
          <w:szCs w:val="28"/>
          <w:lang w:val="vi-VN"/>
        </w:rPr>
        <w:t>giai đoạn</w:t>
      </w:r>
      <w:r w:rsidR="00A840EB" w:rsidRPr="008E247F">
        <w:rPr>
          <w:rFonts w:ascii="Times New Roman" w:hAnsi="Times New Roman"/>
          <w:sz w:val="28"/>
          <w:szCs w:val="28"/>
          <w:lang w:val="nl-NL"/>
        </w:rPr>
        <w:t xml:space="preserve"> chuẩn </w:t>
      </w:r>
      <w:r w:rsidR="00A840EB" w:rsidRPr="008E247F">
        <w:rPr>
          <w:rFonts w:ascii="Times New Roman" w:eastAsia="SimSun" w:hAnsi="Times New Roman"/>
          <w:bCs/>
          <w:sz w:val="28"/>
          <w:szCs w:val="28"/>
          <w:lang w:val="nl-NL" w:eastAsia="zh-CN"/>
        </w:rPr>
        <w:t xml:space="preserve">bị đầu tư </w:t>
      </w:r>
      <w:r w:rsidR="00CF20B9" w:rsidRPr="008E247F">
        <w:rPr>
          <w:rFonts w:ascii="Times New Roman" w:eastAsia="SimSun" w:hAnsi="Times New Roman"/>
          <w:bCs/>
          <w:sz w:val="28"/>
          <w:szCs w:val="28"/>
          <w:lang w:val="nl-NL" w:eastAsia="zh-CN"/>
        </w:rPr>
        <w:t>C</w:t>
      </w:r>
      <w:r w:rsidR="00F459B1" w:rsidRPr="008E247F">
        <w:rPr>
          <w:rFonts w:ascii="Times New Roman" w:eastAsia="SimSun" w:hAnsi="Times New Roman"/>
          <w:bCs/>
          <w:sz w:val="28"/>
          <w:szCs w:val="28"/>
          <w:lang w:val="nl-NL" w:eastAsia="zh-CN"/>
        </w:rPr>
        <w:t>ông trình</w:t>
      </w:r>
      <w:r w:rsidR="003C4774" w:rsidRPr="008E247F">
        <w:rPr>
          <w:rFonts w:ascii="Times New Roman" w:eastAsia="SimSun" w:hAnsi="Times New Roman"/>
          <w:bCs/>
          <w:sz w:val="28"/>
          <w:szCs w:val="28"/>
          <w:lang w:val="nl-NL" w:eastAsia="zh-CN"/>
        </w:rPr>
        <w:t>:</w:t>
      </w:r>
      <w:r w:rsidR="004A3915" w:rsidRPr="008E247F">
        <w:rPr>
          <w:rFonts w:ascii="Times New Roman" w:hAnsi="Times New Roman"/>
          <w:sz w:val="28"/>
          <w:szCs w:val="28"/>
          <w:lang w:val="nl-NL"/>
        </w:rPr>
        <w:t xml:space="preserve"> </w:t>
      </w:r>
      <w:r w:rsidR="000914D8" w:rsidRPr="000914D8">
        <w:rPr>
          <w:rFonts w:ascii="Times New Roman" w:hAnsi="Times New Roman"/>
          <w:sz w:val="28"/>
          <w:szCs w:val="28"/>
          <w:lang w:val="nl-NL"/>
        </w:rPr>
        <w:t>Cải tạo, sửa chữa công trình phụ trợ tr</w:t>
      </w:r>
      <w:r w:rsidR="000914D8" w:rsidRPr="000914D8">
        <w:rPr>
          <w:rFonts w:ascii="Times New Roman" w:hAnsi="Times New Roman" w:hint="eastAsia"/>
          <w:sz w:val="28"/>
          <w:szCs w:val="28"/>
          <w:lang w:val="nl-NL"/>
        </w:rPr>
        <w:t>ư</w:t>
      </w:r>
      <w:r w:rsidR="000914D8" w:rsidRPr="000914D8">
        <w:rPr>
          <w:rFonts w:ascii="Times New Roman" w:hAnsi="Times New Roman"/>
          <w:sz w:val="28"/>
          <w:szCs w:val="28"/>
          <w:lang w:val="nl-NL"/>
        </w:rPr>
        <w:t xml:space="preserve">ờng THCS </w:t>
      </w:r>
      <w:r w:rsidR="000914D8" w:rsidRPr="000914D8">
        <w:rPr>
          <w:rFonts w:ascii="Times New Roman" w:hAnsi="Times New Roman" w:hint="eastAsia"/>
          <w:sz w:val="28"/>
          <w:szCs w:val="28"/>
          <w:lang w:val="nl-NL"/>
        </w:rPr>
        <w:t>Đ</w:t>
      </w:r>
      <w:r w:rsidR="000914D8" w:rsidRPr="000914D8">
        <w:rPr>
          <w:rFonts w:ascii="Times New Roman" w:hAnsi="Times New Roman"/>
          <w:sz w:val="28"/>
          <w:szCs w:val="28"/>
          <w:lang w:val="nl-NL"/>
        </w:rPr>
        <w:t xml:space="preserve">ại </w:t>
      </w:r>
      <w:r w:rsidR="000914D8" w:rsidRPr="000914D8">
        <w:rPr>
          <w:rFonts w:ascii="Times New Roman" w:hAnsi="Times New Roman" w:hint="eastAsia"/>
          <w:sz w:val="28"/>
          <w:szCs w:val="28"/>
          <w:lang w:val="nl-NL"/>
        </w:rPr>
        <w:t>Đ</w:t>
      </w:r>
      <w:r w:rsidR="000914D8" w:rsidRPr="000914D8">
        <w:rPr>
          <w:rFonts w:ascii="Times New Roman" w:hAnsi="Times New Roman"/>
          <w:sz w:val="28"/>
          <w:szCs w:val="28"/>
          <w:lang w:val="nl-NL"/>
        </w:rPr>
        <w:t xml:space="preserve">ồng - </w:t>
      </w:r>
      <w:r w:rsidR="000914D8" w:rsidRPr="000914D8">
        <w:rPr>
          <w:rFonts w:ascii="Times New Roman" w:hAnsi="Times New Roman" w:hint="eastAsia"/>
          <w:sz w:val="28"/>
          <w:szCs w:val="28"/>
          <w:lang w:val="nl-NL"/>
        </w:rPr>
        <w:t>Đô</w:t>
      </w:r>
      <w:r w:rsidR="000914D8" w:rsidRPr="000914D8">
        <w:rPr>
          <w:rFonts w:ascii="Times New Roman" w:hAnsi="Times New Roman"/>
          <w:sz w:val="28"/>
          <w:szCs w:val="28"/>
          <w:lang w:val="nl-NL"/>
        </w:rPr>
        <w:t>ng Ph</w:t>
      </w:r>
      <w:r w:rsidR="000914D8" w:rsidRPr="000914D8">
        <w:rPr>
          <w:rFonts w:ascii="Times New Roman" w:hAnsi="Times New Roman" w:hint="eastAsia"/>
          <w:sz w:val="28"/>
          <w:szCs w:val="28"/>
          <w:lang w:val="nl-NL"/>
        </w:rPr>
        <w:t>ươ</w:t>
      </w:r>
      <w:r w:rsidR="000914D8" w:rsidRPr="000914D8">
        <w:rPr>
          <w:rFonts w:ascii="Times New Roman" w:hAnsi="Times New Roman"/>
          <w:sz w:val="28"/>
          <w:szCs w:val="28"/>
          <w:lang w:val="nl-NL"/>
        </w:rPr>
        <w:t xml:space="preserve">ng, xã Kiến Minh </w:t>
      </w:r>
      <w:r w:rsidRPr="008E247F">
        <w:rPr>
          <w:rFonts w:ascii="Times New Roman" w:hAnsi="Times New Roman"/>
          <w:bCs/>
          <w:spacing w:val="6"/>
          <w:sz w:val="28"/>
          <w:szCs w:val="28"/>
          <w:lang w:val="nl-NL"/>
        </w:rPr>
        <w:t xml:space="preserve">với </w:t>
      </w:r>
      <w:r w:rsidR="00C7338C" w:rsidRPr="008E247F">
        <w:rPr>
          <w:rFonts w:ascii="Times New Roman" w:hAnsi="Times New Roman"/>
          <w:bCs/>
          <w:spacing w:val="6"/>
          <w:sz w:val="28"/>
          <w:szCs w:val="28"/>
          <w:lang w:val="nl-NL"/>
        </w:rPr>
        <w:t xml:space="preserve">những nội dung chi tiết theo phụ lục </w:t>
      </w:r>
      <w:r w:rsidR="00C7338C" w:rsidRPr="008E247F">
        <w:rPr>
          <w:rFonts w:ascii="Times New Roman" w:hAnsi="Times New Roman" w:hint="eastAsia"/>
          <w:bCs/>
          <w:spacing w:val="6"/>
          <w:sz w:val="28"/>
          <w:szCs w:val="28"/>
          <w:lang w:val="nl-NL"/>
        </w:rPr>
        <w:t>đí</w:t>
      </w:r>
      <w:r w:rsidR="00C7338C" w:rsidRPr="008E247F">
        <w:rPr>
          <w:rFonts w:ascii="Times New Roman" w:hAnsi="Times New Roman"/>
          <w:bCs/>
          <w:spacing w:val="6"/>
          <w:sz w:val="28"/>
          <w:szCs w:val="28"/>
          <w:lang w:val="nl-NL"/>
        </w:rPr>
        <w:t>nh kèm</w:t>
      </w:r>
      <w:r w:rsidR="00877166" w:rsidRPr="008E247F">
        <w:rPr>
          <w:rFonts w:ascii="Times New Roman" w:hAnsi="Times New Roman"/>
          <w:bCs/>
          <w:spacing w:val="6"/>
          <w:sz w:val="28"/>
          <w:szCs w:val="28"/>
          <w:lang w:val="nl-NL"/>
        </w:rPr>
        <w:t>:</w:t>
      </w:r>
    </w:p>
    <w:p w14:paraId="346ADC62" w14:textId="08DC2D9D" w:rsidR="00A840EB" w:rsidRPr="008E247F" w:rsidRDefault="00A840EB" w:rsidP="000F0450">
      <w:pPr>
        <w:spacing w:before="60" w:after="60" w:line="276" w:lineRule="auto"/>
        <w:ind w:firstLine="567"/>
        <w:jc w:val="center"/>
        <w:rPr>
          <w:rFonts w:ascii="Times New Roman" w:hAnsi="Times New Roman"/>
          <w:sz w:val="28"/>
          <w:szCs w:val="28"/>
          <w:lang w:val="nl-NL"/>
        </w:rPr>
      </w:pPr>
      <w:r w:rsidRPr="008E247F">
        <w:rPr>
          <w:rFonts w:ascii="Times New Roman" w:hAnsi="Times New Roman"/>
          <w:i/>
          <w:spacing w:val="-6"/>
          <w:sz w:val="28"/>
          <w:szCs w:val="28"/>
          <w:lang w:val="nl-NL"/>
        </w:rPr>
        <w:t xml:space="preserve"> </w:t>
      </w:r>
      <w:r w:rsidRPr="008E247F">
        <w:rPr>
          <w:rFonts w:ascii="Times New Roman" w:hAnsi="Times New Roman"/>
          <w:sz w:val="28"/>
          <w:szCs w:val="28"/>
          <w:lang w:val="nl-NL"/>
        </w:rPr>
        <w:t>(</w:t>
      </w:r>
      <w:r w:rsidRPr="008E247F">
        <w:rPr>
          <w:rFonts w:ascii="Times New Roman" w:hAnsi="Times New Roman"/>
          <w:i/>
          <w:sz w:val="28"/>
          <w:szCs w:val="28"/>
          <w:lang w:val="nl-NL"/>
        </w:rPr>
        <w:t>Kèm theo phụ lục</w:t>
      </w:r>
      <w:r w:rsidRPr="008E247F">
        <w:rPr>
          <w:rFonts w:ascii="Times New Roman" w:hAnsi="Times New Roman"/>
          <w:sz w:val="28"/>
          <w:szCs w:val="28"/>
          <w:lang w:val="nl-NL"/>
        </w:rPr>
        <w:t>)</w:t>
      </w:r>
    </w:p>
    <w:p w14:paraId="0295681C" w14:textId="66BD038E" w:rsidR="00A840EB" w:rsidRPr="008E247F" w:rsidRDefault="00A840EB" w:rsidP="000F0450">
      <w:pPr>
        <w:spacing w:before="60" w:after="60" w:line="276" w:lineRule="auto"/>
        <w:jc w:val="both"/>
        <w:rPr>
          <w:rFonts w:ascii="Times New Roman" w:hAnsi="Times New Roman"/>
          <w:sz w:val="28"/>
          <w:szCs w:val="28"/>
          <w:lang w:val="nl-NL"/>
        </w:rPr>
      </w:pPr>
      <w:r w:rsidRPr="008E247F">
        <w:rPr>
          <w:rFonts w:ascii="Times New Roman" w:hAnsi="Times New Roman"/>
          <w:b/>
          <w:spacing w:val="-8"/>
          <w:sz w:val="28"/>
          <w:szCs w:val="28"/>
          <w:lang w:val="vi-VN"/>
        </w:rPr>
        <w:t xml:space="preserve">          </w:t>
      </w:r>
      <w:r w:rsidRPr="008E247F">
        <w:rPr>
          <w:rFonts w:ascii="Times New Roman" w:hAnsi="Times New Roman"/>
          <w:b/>
          <w:spacing w:val="-8"/>
          <w:sz w:val="28"/>
          <w:szCs w:val="28"/>
          <w:lang w:val="nl-NL"/>
        </w:rPr>
        <w:t>Điều 2.</w:t>
      </w:r>
      <w:r w:rsidRPr="008E247F">
        <w:rPr>
          <w:rFonts w:ascii="Times New Roman" w:hAnsi="Times New Roman"/>
          <w:spacing w:val="-8"/>
          <w:sz w:val="28"/>
          <w:szCs w:val="28"/>
          <w:lang w:val="nl-NL"/>
        </w:rPr>
        <w:t xml:space="preserve"> </w:t>
      </w:r>
      <w:r w:rsidR="00C7338C" w:rsidRPr="008E247F">
        <w:rPr>
          <w:rFonts w:ascii="Times New Roman" w:hAnsi="Times New Roman"/>
          <w:sz w:val="28"/>
          <w:szCs w:val="28"/>
          <w:lang w:val="vi-VN"/>
        </w:rPr>
        <w:t xml:space="preserve">Giao </w:t>
      </w:r>
      <w:r w:rsidR="00FA659E" w:rsidRPr="00FA659E">
        <w:rPr>
          <w:rFonts w:ascii="Times New Roman" w:hAnsi="Times New Roman"/>
          <w:sz w:val="28"/>
          <w:szCs w:val="28"/>
          <w:lang w:val="vi-VN"/>
        </w:rPr>
        <w:t xml:space="preserve">viên chức Tài chính - Kế toán </w:t>
      </w:r>
      <w:r w:rsidR="00C7338C" w:rsidRPr="008E247F">
        <w:rPr>
          <w:rFonts w:ascii="Times New Roman" w:hAnsi="Times New Roman"/>
          <w:sz w:val="28"/>
          <w:szCs w:val="28"/>
          <w:lang w:val="vi-VN"/>
        </w:rPr>
        <w:t xml:space="preserve">có trách nhiệm tổ chức lựa chọn các </w:t>
      </w:r>
      <w:r w:rsidR="00C7338C" w:rsidRPr="008E247F">
        <w:rPr>
          <w:rFonts w:ascii="Times New Roman" w:hAnsi="Times New Roman" w:hint="eastAsia"/>
          <w:sz w:val="28"/>
          <w:szCs w:val="28"/>
          <w:lang w:val="vi-VN"/>
        </w:rPr>
        <w:t>đơ</w:t>
      </w:r>
      <w:r w:rsidR="00C7338C" w:rsidRPr="008E247F">
        <w:rPr>
          <w:rFonts w:ascii="Times New Roman" w:hAnsi="Times New Roman"/>
          <w:sz w:val="28"/>
          <w:szCs w:val="28"/>
          <w:lang w:val="vi-VN"/>
        </w:rPr>
        <w:t>n vị nhà thầu; th</w:t>
      </w:r>
      <w:r w:rsidR="00C7338C" w:rsidRPr="008E247F">
        <w:rPr>
          <w:rFonts w:ascii="Times New Roman" w:hAnsi="Times New Roman" w:hint="eastAsia"/>
          <w:sz w:val="28"/>
          <w:szCs w:val="28"/>
          <w:lang w:val="vi-VN"/>
        </w:rPr>
        <w:t>ươ</w:t>
      </w:r>
      <w:r w:rsidR="00C7338C" w:rsidRPr="008E247F">
        <w:rPr>
          <w:rFonts w:ascii="Times New Roman" w:hAnsi="Times New Roman"/>
          <w:sz w:val="28"/>
          <w:szCs w:val="28"/>
          <w:lang w:val="vi-VN"/>
        </w:rPr>
        <w:t xml:space="preserve">ng thảo, ký kết hợp </w:t>
      </w:r>
      <w:r w:rsidR="00C7338C" w:rsidRPr="008E247F">
        <w:rPr>
          <w:rFonts w:ascii="Times New Roman" w:hAnsi="Times New Roman" w:hint="eastAsia"/>
          <w:sz w:val="28"/>
          <w:szCs w:val="28"/>
          <w:lang w:val="vi-VN"/>
        </w:rPr>
        <w:t>đ</w:t>
      </w:r>
      <w:r w:rsidR="00C7338C" w:rsidRPr="008E247F">
        <w:rPr>
          <w:rFonts w:ascii="Times New Roman" w:hAnsi="Times New Roman"/>
          <w:sz w:val="28"/>
          <w:szCs w:val="28"/>
          <w:lang w:val="vi-VN"/>
        </w:rPr>
        <w:t>ồng kinh tế và thực hiện các b</w:t>
      </w:r>
      <w:r w:rsidR="00C7338C" w:rsidRPr="008E247F">
        <w:rPr>
          <w:rFonts w:ascii="Times New Roman" w:hAnsi="Times New Roman" w:hint="eastAsia"/>
          <w:sz w:val="28"/>
          <w:szCs w:val="28"/>
          <w:lang w:val="vi-VN"/>
        </w:rPr>
        <w:t>ư</w:t>
      </w:r>
      <w:r w:rsidR="00C7338C" w:rsidRPr="008E247F">
        <w:rPr>
          <w:rFonts w:ascii="Times New Roman" w:hAnsi="Times New Roman"/>
          <w:sz w:val="28"/>
          <w:szCs w:val="28"/>
          <w:lang w:val="vi-VN"/>
        </w:rPr>
        <w:t xml:space="preserve">ớc tiếp theo </w:t>
      </w:r>
      <w:r w:rsidR="00C7338C" w:rsidRPr="008E247F">
        <w:rPr>
          <w:rFonts w:ascii="Times New Roman" w:hAnsi="Times New Roman" w:hint="eastAsia"/>
          <w:sz w:val="28"/>
          <w:szCs w:val="28"/>
          <w:lang w:val="vi-VN"/>
        </w:rPr>
        <w:t>đú</w:t>
      </w:r>
      <w:r w:rsidR="00C7338C" w:rsidRPr="008E247F">
        <w:rPr>
          <w:rFonts w:ascii="Times New Roman" w:hAnsi="Times New Roman"/>
          <w:sz w:val="28"/>
          <w:szCs w:val="28"/>
          <w:lang w:val="vi-VN"/>
        </w:rPr>
        <w:t xml:space="preserve">ng Kế hoạch </w:t>
      </w:r>
      <w:r w:rsidR="00C7338C" w:rsidRPr="008E247F">
        <w:rPr>
          <w:rFonts w:ascii="Times New Roman" w:hAnsi="Times New Roman" w:hint="eastAsia"/>
          <w:sz w:val="28"/>
          <w:szCs w:val="28"/>
          <w:lang w:val="vi-VN"/>
        </w:rPr>
        <w:t>đư</w:t>
      </w:r>
      <w:r w:rsidR="00C7338C" w:rsidRPr="008E247F">
        <w:rPr>
          <w:rFonts w:ascii="Times New Roman" w:hAnsi="Times New Roman"/>
          <w:sz w:val="28"/>
          <w:szCs w:val="28"/>
          <w:lang w:val="vi-VN"/>
        </w:rPr>
        <w:t xml:space="preserve">ợc phê duyệt, tuân thủ Luật </w:t>
      </w:r>
      <w:r w:rsidR="00C7338C" w:rsidRPr="008E247F">
        <w:rPr>
          <w:rFonts w:ascii="Times New Roman" w:hAnsi="Times New Roman" w:hint="eastAsia"/>
          <w:sz w:val="28"/>
          <w:szCs w:val="28"/>
          <w:lang w:val="vi-VN"/>
        </w:rPr>
        <w:t>Đ</w:t>
      </w:r>
      <w:r w:rsidR="00C7338C" w:rsidRPr="008E247F">
        <w:rPr>
          <w:rFonts w:ascii="Times New Roman" w:hAnsi="Times New Roman"/>
          <w:sz w:val="28"/>
          <w:szCs w:val="28"/>
          <w:lang w:val="vi-VN"/>
        </w:rPr>
        <w:t xml:space="preserve">ấu thầu số 22/2023/QH15 ngày 23/6/2023; Nghị </w:t>
      </w:r>
      <w:r w:rsidR="00C7338C" w:rsidRPr="008E247F">
        <w:rPr>
          <w:rFonts w:ascii="Times New Roman" w:hAnsi="Times New Roman" w:hint="eastAsia"/>
          <w:sz w:val="28"/>
          <w:szCs w:val="28"/>
          <w:lang w:val="vi-VN"/>
        </w:rPr>
        <w:t>đ</w:t>
      </w:r>
      <w:r w:rsidR="00C7338C" w:rsidRPr="008E247F">
        <w:rPr>
          <w:rFonts w:ascii="Times New Roman" w:hAnsi="Times New Roman"/>
          <w:sz w:val="28"/>
          <w:szCs w:val="28"/>
          <w:lang w:val="vi-VN"/>
        </w:rPr>
        <w:t>ịnh số 214/2025/N</w:t>
      </w:r>
      <w:r w:rsidR="00C7338C" w:rsidRPr="008E247F">
        <w:rPr>
          <w:rFonts w:ascii="Times New Roman" w:hAnsi="Times New Roman" w:hint="eastAsia"/>
          <w:sz w:val="28"/>
          <w:szCs w:val="28"/>
          <w:lang w:val="vi-VN"/>
        </w:rPr>
        <w:t>Đ</w:t>
      </w:r>
      <w:r w:rsidR="00C7338C" w:rsidRPr="008E247F">
        <w:rPr>
          <w:rFonts w:ascii="Times New Roman" w:hAnsi="Times New Roman"/>
          <w:sz w:val="28"/>
          <w:szCs w:val="28"/>
          <w:lang w:val="vi-VN"/>
        </w:rPr>
        <w:t xml:space="preserve">-CP ngày 04/08/2025 và các quy </w:t>
      </w:r>
      <w:r w:rsidR="00C7338C" w:rsidRPr="008E247F">
        <w:rPr>
          <w:rFonts w:ascii="Times New Roman" w:hAnsi="Times New Roman" w:hint="eastAsia"/>
          <w:sz w:val="28"/>
          <w:szCs w:val="28"/>
          <w:lang w:val="vi-VN"/>
        </w:rPr>
        <w:t>đ</w:t>
      </w:r>
      <w:r w:rsidR="00C7338C" w:rsidRPr="008E247F">
        <w:rPr>
          <w:rFonts w:ascii="Times New Roman" w:hAnsi="Times New Roman"/>
          <w:sz w:val="28"/>
          <w:szCs w:val="28"/>
          <w:lang w:val="vi-VN"/>
        </w:rPr>
        <w:t>ịnh hiện hành</w:t>
      </w:r>
      <w:r w:rsidRPr="008E247F">
        <w:rPr>
          <w:rFonts w:ascii="Times New Roman" w:hAnsi="Times New Roman"/>
          <w:sz w:val="28"/>
          <w:szCs w:val="28"/>
          <w:lang w:val="vi-VN"/>
        </w:rPr>
        <w:t>.</w:t>
      </w:r>
    </w:p>
    <w:p w14:paraId="33C3EF16" w14:textId="12BFC955" w:rsidR="009D740D" w:rsidRPr="00C22687" w:rsidRDefault="00A840EB" w:rsidP="00C22687">
      <w:pPr>
        <w:spacing w:before="60" w:after="60" w:line="276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8E247F">
        <w:rPr>
          <w:rFonts w:ascii="Times New Roman" w:hAnsi="Times New Roman"/>
          <w:b/>
          <w:sz w:val="28"/>
          <w:szCs w:val="28"/>
          <w:lang w:val="vi-VN"/>
        </w:rPr>
        <w:t xml:space="preserve">         Điều 3. </w:t>
      </w:r>
      <w:r w:rsidR="00457A4D" w:rsidRPr="00457A4D">
        <w:rPr>
          <w:rFonts w:ascii="Times New Roman" w:hAnsi="Times New Roman"/>
          <w:sz w:val="28"/>
          <w:szCs w:val="28"/>
          <w:lang w:val="vi-VN"/>
        </w:rPr>
        <w:t>Các Phó Hiệu tr</w:t>
      </w:r>
      <w:r w:rsidR="00457A4D" w:rsidRPr="00457A4D">
        <w:rPr>
          <w:rFonts w:ascii="Times New Roman" w:hAnsi="Times New Roman" w:hint="eastAsia"/>
          <w:sz w:val="28"/>
          <w:szCs w:val="28"/>
          <w:lang w:val="vi-VN"/>
        </w:rPr>
        <w:t>ư</w:t>
      </w:r>
      <w:r w:rsidR="00457A4D" w:rsidRPr="00457A4D">
        <w:rPr>
          <w:rFonts w:ascii="Times New Roman" w:hAnsi="Times New Roman"/>
          <w:sz w:val="28"/>
          <w:szCs w:val="28"/>
          <w:lang w:val="vi-VN"/>
        </w:rPr>
        <w:t xml:space="preserve">ởng, viên chức Tài chính - Kế toán, </w:t>
      </w:r>
      <w:r w:rsidR="00457A4D" w:rsidRPr="00457A4D">
        <w:rPr>
          <w:rFonts w:ascii="Times New Roman" w:hAnsi="Times New Roman" w:hint="eastAsia"/>
          <w:sz w:val="28"/>
          <w:szCs w:val="28"/>
          <w:lang w:val="vi-VN"/>
        </w:rPr>
        <w:t>đơ</w:t>
      </w:r>
      <w:r w:rsidR="00457A4D" w:rsidRPr="00457A4D">
        <w:rPr>
          <w:rFonts w:ascii="Times New Roman" w:hAnsi="Times New Roman"/>
          <w:sz w:val="28"/>
          <w:szCs w:val="28"/>
          <w:lang w:val="vi-VN"/>
        </w:rPr>
        <w:t>n vị liên quan c</w:t>
      </w:r>
      <w:r w:rsidR="00457A4D" w:rsidRPr="00457A4D">
        <w:rPr>
          <w:rFonts w:ascii="Times New Roman" w:hAnsi="Times New Roman" w:hint="eastAsia"/>
          <w:sz w:val="28"/>
          <w:szCs w:val="28"/>
          <w:lang w:val="vi-VN"/>
        </w:rPr>
        <w:t>ă</w:t>
      </w:r>
      <w:r w:rsidR="00457A4D" w:rsidRPr="00457A4D">
        <w:rPr>
          <w:rFonts w:ascii="Times New Roman" w:hAnsi="Times New Roman"/>
          <w:sz w:val="28"/>
          <w:szCs w:val="28"/>
          <w:lang w:val="vi-VN"/>
        </w:rPr>
        <w:t xml:space="preserve">n cứ Quyết </w:t>
      </w:r>
      <w:r w:rsidR="00457A4D" w:rsidRPr="00457A4D">
        <w:rPr>
          <w:rFonts w:ascii="Times New Roman" w:hAnsi="Times New Roman" w:hint="eastAsia"/>
          <w:sz w:val="28"/>
          <w:szCs w:val="28"/>
          <w:lang w:val="vi-VN"/>
        </w:rPr>
        <w:t>đ</w:t>
      </w:r>
      <w:r w:rsidR="00457A4D" w:rsidRPr="00457A4D">
        <w:rPr>
          <w:rFonts w:ascii="Times New Roman" w:hAnsi="Times New Roman"/>
          <w:sz w:val="28"/>
          <w:szCs w:val="28"/>
          <w:lang w:val="vi-VN"/>
        </w:rPr>
        <w:t>ịnh thi hành./.</w:t>
      </w:r>
    </w:p>
    <w:tbl>
      <w:tblPr>
        <w:tblW w:w="9645" w:type="dxa"/>
        <w:tblLayout w:type="fixed"/>
        <w:tblLook w:val="0000" w:firstRow="0" w:lastRow="0" w:firstColumn="0" w:lastColumn="0" w:noHBand="0" w:noVBand="0"/>
      </w:tblPr>
      <w:tblGrid>
        <w:gridCol w:w="4361"/>
        <w:gridCol w:w="5284"/>
      </w:tblGrid>
      <w:tr w:rsidR="00C22687" w:rsidRPr="00515E99" w14:paraId="65FF5EF7" w14:textId="77777777" w:rsidTr="0020276C">
        <w:trPr>
          <w:trHeight w:val="1622"/>
        </w:trPr>
        <w:tc>
          <w:tcPr>
            <w:tcW w:w="4361" w:type="dxa"/>
          </w:tcPr>
          <w:p w14:paraId="6EC423BC" w14:textId="77777777" w:rsidR="00C22687" w:rsidRPr="00CC4295" w:rsidRDefault="00C22687" w:rsidP="0020276C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lang w:val="nl-NL"/>
              </w:rPr>
            </w:pPr>
            <w:r w:rsidRPr="00CC4295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lang w:val="nl-NL"/>
              </w:rPr>
              <w:t>Nơi nhận:</w:t>
            </w:r>
          </w:p>
          <w:p w14:paraId="759BDAA8" w14:textId="77777777" w:rsidR="00C22687" w:rsidRPr="00C07647" w:rsidRDefault="00C22687" w:rsidP="0020276C">
            <w:pPr>
              <w:rPr>
                <w:rFonts w:ascii="Times New Roman" w:hAnsi="Times New Roman"/>
                <w:color w:val="000000"/>
                <w:spacing w:val="-4"/>
                <w:sz w:val="22"/>
                <w:lang w:val="nl-NL"/>
              </w:rPr>
            </w:pPr>
            <w:r w:rsidRPr="00C07647">
              <w:rPr>
                <w:rFonts w:ascii="Times New Roman" w:hAnsi="Times New Roman"/>
                <w:color w:val="000000"/>
                <w:spacing w:val="-4"/>
                <w:sz w:val="22"/>
                <w:lang w:val="nl-NL"/>
              </w:rPr>
              <w:t>- Nh</w:t>
            </w:r>
            <w:r w:rsidRPr="00C07647">
              <w:rPr>
                <w:rFonts w:ascii="Times New Roman" w:hAnsi="Times New Roman" w:hint="eastAsia"/>
                <w:color w:val="000000"/>
                <w:spacing w:val="-4"/>
                <w:sz w:val="22"/>
                <w:lang w:val="nl-NL"/>
              </w:rPr>
              <w:t>ư</w:t>
            </w:r>
            <w:r w:rsidRPr="00C07647">
              <w:rPr>
                <w:rFonts w:ascii="Times New Roman" w:hAnsi="Times New Roman"/>
                <w:color w:val="000000"/>
                <w:spacing w:val="-4"/>
                <w:sz w:val="22"/>
                <w:lang w:val="nl-NL"/>
              </w:rPr>
              <w:t xml:space="preserve"> </w:t>
            </w:r>
            <w:r w:rsidRPr="00C07647">
              <w:rPr>
                <w:rFonts w:ascii="Times New Roman" w:hAnsi="Times New Roman" w:hint="eastAsia"/>
                <w:color w:val="000000"/>
                <w:spacing w:val="-4"/>
                <w:sz w:val="22"/>
                <w:lang w:val="nl-NL"/>
              </w:rPr>
              <w:t>Đ</w:t>
            </w:r>
            <w:r w:rsidRPr="00C07647">
              <w:rPr>
                <w:rFonts w:ascii="Times New Roman" w:hAnsi="Times New Roman"/>
                <w:color w:val="000000"/>
                <w:spacing w:val="-4"/>
                <w:sz w:val="22"/>
                <w:lang w:val="nl-NL"/>
              </w:rPr>
              <w:t xml:space="preserve">iều 3;     </w:t>
            </w:r>
          </w:p>
          <w:p w14:paraId="77204681" w14:textId="77777777" w:rsidR="00C22687" w:rsidRPr="00C07647" w:rsidRDefault="00C22687" w:rsidP="0020276C">
            <w:pPr>
              <w:rPr>
                <w:rFonts w:ascii="Times New Roman" w:hAnsi="Times New Roman"/>
                <w:color w:val="000000"/>
                <w:spacing w:val="-4"/>
                <w:sz w:val="22"/>
                <w:lang w:val="nl-NL"/>
              </w:rPr>
            </w:pPr>
            <w:r w:rsidRPr="00C07647">
              <w:rPr>
                <w:rFonts w:ascii="Times New Roman" w:hAnsi="Times New Roman"/>
                <w:color w:val="000000"/>
                <w:spacing w:val="-4"/>
                <w:sz w:val="22"/>
                <w:lang w:val="nl-NL"/>
              </w:rPr>
              <w:t>- CT, các PCT UBND xã (</w:t>
            </w:r>
            <w:r w:rsidRPr="00C07647">
              <w:rPr>
                <w:rFonts w:ascii="Times New Roman" w:hAnsi="Times New Roman" w:hint="eastAsia"/>
                <w:color w:val="000000"/>
                <w:spacing w:val="-4"/>
                <w:sz w:val="22"/>
                <w:lang w:val="nl-NL"/>
              </w:rPr>
              <w:t>đ</w:t>
            </w:r>
            <w:r w:rsidRPr="00C07647">
              <w:rPr>
                <w:rFonts w:ascii="Times New Roman" w:hAnsi="Times New Roman"/>
                <w:color w:val="000000"/>
                <w:spacing w:val="-4"/>
                <w:sz w:val="22"/>
                <w:lang w:val="nl-NL"/>
              </w:rPr>
              <w:t>ể B/cáo);</w:t>
            </w:r>
          </w:p>
          <w:p w14:paraId="2C3DBD39" w14:textId="77777777" w:rsidR="00C22687" w:rsidRPr="00515E99" w:rsidRDefault="00C22687" w:rsidP="0020276C">
            <w:pPr>
              <w:rPr>
                <w:rFonts w:ascii="Times New Roman" w:hAnsi="Times New Roman"/>
                <w:color w:val="000000"/>
                <w:sz w:val="22"/>
              </w:rPr>
            </w:pPr>
            <w:r w:rsidRPr="00C07647">
              <w:rPr>
                <w:rFonts w:ascii="Times New Roman" w:hAnsi="Times New Roman"/>
                <w:color w:val="000000"/>
                <w:spacing w:val="-4"/>
                <w:sz w:val="22"/>
                <w:lang w:val="nl-NL"/>
              </w:rPr>
              <w:t>- L</w:t>
            </w:r>
            <w:r w:rsidRPr="00C07647">
              <w:rPr>
                <w:rFonts w:ascii="Times New Roman" w:hAnsi="Times New Roman" w:hint="eastAsia"/>
                <w:color w:val="000000"/>
                <w:spacing w:val="-4"/>
                <w:sz w:val="22"/>
                <w:lang w:val="nl-NL"/>
              </w:rPr>
              <w:t>ư</w:t>
            </w:r>
            <w:r w:rsidRPr="00C07647">
              <w:rPr>
                <w:rFonts w:ascii="Times New Roman" w:hAnsi="Times New Roman"/>
                <w:color w:val="000000"/>
                <w:spacing w:val="-4"/>
                <w:sz w:val="22"/>
                <w:lang w:val="nl-NL"/>
              </w:rPr>
              <w:t xml:space="preserve">u: VT.                                                                                                                                                     </w:t>
            </w:r>
            <w:r w:rsidRPr="00515E99">
              <w:rPr>
                <w:rFonts w:ascii="Times New Roman" w:hAnsi="Times New Roman"/>
                <w:color w:val="000000"/>
                <w:sz w:val="22"/>
              </w:rPr>
              <w:t>.</w:t>
            </w:r>
          </w:p>
          <w:p w14:paraId="5790FF02" w14:textId="77777777" w:rsidR="00C22687" w:rsidRPr="00515E99" w:rsidRDefault="00C22687" w:rsidP="0020276C">
            <w:pPr>
              <w:pStyle w:val="BodyTextIndent3"/>
              <w:spacing w:line="264" w:lineRule="auto"/>
              <w:ind w:left="0"/>
              <w:rPr>
                <w:color w:val="000000"/>
              </w:rPr>
            </w:pPr>
          </w:p>
        </w:tc>
        <w:tc>
          <w:tcPr>
            <w:tcW w:w="5284" w:type="dxa"/>
          </w:tcPr>
          <w:p w14:paraId="7093DE9E" w14:textId="77777777" w:rsidR="00C22687" w:rsidRDefault="00C22687" w:rsidP="0020276C">
            <w:pPr>
              <w:spacing w:line="288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</w:rPr>
              <w:t>HIỆU TRƯỞNG</w:t>
            </w:r>
          </w:p>
          <w:p w14:paraId="73D04D01" w14:textId="77777777" w:rsidR="00C22687" w:rsidRPr="005A66B3" w:rsidRDefault="00C22687" w:rsidP="0020276C">
            <w:pPr>
              <w:spacing w:line="288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lang w:val="vi-VN"/>
              </w:rPr>
            </w:pPr>
          </w:p>
          <w:p w14:paraId="19271813" w14:textId="77777777" w:rsidR="00C22687" w:rsidRPr="00515E99" w:rsidRDefault="00C22687" w:rsidP="0020276C">
            <w:pPr>
              <w:spacing w:line="288" w:lineRule="auto"/>
              <w:jc w:val="center"/>
              <w:rPr>
                <w:rFonts w:ascii="Times New Roman" w:hAnsi="Times New Roman"/>
                <w:b/>
                <w:color w:val="000000"/>
                <w:sz w:val="22"/>
              </w:rPr>
            </w:pPr>
          </w:p>
          <w:p w14:paraId="0BD35C5C" w14:textId="77777777" w:rsidR="00C22687" w:rsidRDefault="00C22687" w:rsidP="0020276C">
            <w:pPr>
              <w:spacing w:line="288" w:lineRule="auto"/>
              <w:jc w:val="center"/>
              <w:rPr>
                <w:rFonts w:ascii="Times New Roman" w:hAnsi="Times New Roman"/>
                <w:b/>
                <w:color w:val="000000"/>
                <w:sz w:val="22"/>
              </w:rPr>
            </w:pPr>
          </w:p>
          <w:p w14:paraId="468AE587" w14:textId="77777777" w:rsidR="00C22687" w:rsidRDefault="00C22687" w:rsidP="0020276C">
            <w:pPr>
              <w:spacing w:line="288" w:lineRule="auto"/>
              <w:jc w:val="center"/>
              <w:rPr>
                <w:rFonts w:ascii="Times New Roman" w:hAnsi="Times New Roman"/>
                <w:b/>
                <w:color w:val="000000"/>
                <w:sz w:val="22"/>
              </w:rPr>
            </w:pPr>
          </w:p>
          <w:p w14:paraId="5994370C" w14:textId="77777777" w:rsidR="00C22687" w:rsidRPr="00515E99" w:rsidRDefault="00C22687" w:rsidP="0020276C">
            <w:pPr>
              <w:pStyle w:val="BodyTextIndent3"/>
              <w:spacing w:line="288" w:lineRule="auto"/>
              <w:ind w:left="0"/>
              <w:rPr>
                <w:b/>
                <w:bCs/>
                <w:color w:val="000000"/>
              </w:rPr>
            </w:pPr>
          </w:p>
          <w:p w14:paraId="26109A62" w14:textId="77777777" w:rsidR="00C22687" w:rsidRPr="00C22687" w:rsidRDefault="00C22687" w:rsidP="0020276C">
            <w:pPr>
              <w:pStyle w:val="BodyTextIndent3"/>
              <w:spacing w:line="288" w:lineRule="auto"/>
              <w:ind w:left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22687">
              <w:rPr>
                <w:rStyle w:val="apple-converted-space"/>
                <w:b/>
                <w:color w:val="000000"/>
                <w:sz w:val="26"/>
                <w:szCs w:val="26"/>
                <w:lang w:val="vi-VN"/>
              </w:rPr>
              <w:t xml:space="preserve"> </w:t>
            </w:r>
            <w:r w:rsidRPr="00C22687">
              <w:rPr>
                <w:rStyle w:val="apple-converted-space"/>
                <w:b/>
                <w:color w:val="000000"/>
                <w:sz w:val="26"/>
                <w:szCs w:val="26"/>
              </w:rPr>
              <w:t>Hoàng V</w:t>
            </w:r>
            <w:r w:rsidRPr="00C22687">
              <w:rPr>
                <w:rStyle w:val="apple-converted-space"/>
                <w:rFonts w:hint="eastAsia"/>
                <w:b/>
                <w:color w:val="000000"/>
                <w:sz w:val="26"/>
                <w:szCs w:val="26"/>
              </w:rPr>
              <w:t>ă</w:t>
            </w:r>
            <w:r w:rsidRPr="00C22687">
              <w:rPr>
                <w:rStyle w:val="apple-converted-space"/>
                <w:b/>
                <w:color w:val="000000"/>
                <w:sz w:val="26"/>
                <w:szCs w:val="26"/>
              </w:rPr>
              <w:t>n Thành</w:t>
            </w:r>
          </w:p>
        </w:tc>
      </w:tr>
    </w:tbl>
    <w:p w14:paraId="13910CE5" w14:textId="30A48D0D" w:rsidR="00C22687" w:rsidRPr="008E247F" w:rsidRDefault="00C22687" w:rsidP="0068618E">
      <w:pPr>
        <w:rPr>
          <w:rFonts w:ascii="Times New Roman" w:hAnsi="Times New Roman"/>
          <w:szCs w:val="28"/>
          <w:lang w:val="nl-NL"/>
        </w:rPr>
        <w:sectPr w:rsidR="00C22687" w:rsidRPr="008E247F" w:rsidSect="003E6461">
          <w:headerReference w:type="default" r:id="rId9"/>
          <w:pgSz w:w="11907" w:h="16840" w:code="9"/>
          <w:pgMar w:top="1134" w:right="851" w:bottom="1134" w:left="1701" w:header="567" w:footer="567" w:gutter="0"/>
          <w:pgNumType w:start="1"/>
          <w:cols w:space="720"/>
          <w:titlePg/>
          <w:docGrid w:linePitch="360"/>
        </w:sectPr>
      </w:pPr>
    </w:p>
    <w:p w14:paraId="3EA859C6" w14:textId="448FFAA4" w:rsidR="009D740D" w:rsidRPr="008E247F" w:rsidRDefault="00FC21BE" w:rsidP="00BB1BC4">
      <w:pPr>
        <w:spacing w:before="120" w:after="120"/>
        <w:jc w:val="center"/>
        <w:rPr>
          <w:rFonts w:ascii="Times New Roman" w:hAnsi="Times New Roman"/>
          <w:b/>
          <w:bCs/>
          <w:sz w:val="28"/>
          <w:szCs w:val="30"/>
          <w:lang w:val="nl-NL"/>
        </w:rPr>
      </w:pPr>
      <w:r w:rsidRPr="008E247F">
        <w:rPr>
          <w:rFonts w:ascii="Times New Roman" w:hAnsi="Times New Roman"/>
          <w:b/>
          <w:bCs/>
          <w:sz w:val="28"/>
          <w:szCs w:val="30"/>
          <w:lang w:val="nl-NL"/>
        </w:rPr>
        <w:lastRenderedPageBreak/>
        <w:t xml:space="preserve">PHỤ LỤC KẾ HOẠCH LỰA CHỌN NHÀ THẦU </w:t>
      </w:r>
    </w:p>
    <w:p w14:paraId="628F3DFE" w14:textId="3A978903" w:rsidR="00FC21BE" w:rsidRPr="00FB63E3" w:rsidRDefault="00FC21BE" w:rsidP="00FB63E3">
      <w:pPr>
        <w:spacing w:before="120" w:after="120"/>
        <w:jc w:val="center"/>
        <w:rPr>
          <w:rFonts w:ascii="Times New Roman" w:hAnsi="Times New Roman"/>
          <w:b/>
          <w:bCs/>
          <w:sz w:val="28"/>
          <w:szCs w:val="28"/>
          <w:lang w:val="nl-NL"/>
        </w:rPr>
      </w:pPr>
      <w:r w:rsidRPr="008E247F">
        <w:rPr>
          <w:rFonts w:ascii="Times New Roman" w:hAnsi="Times New Roman"/>
          <w:b/>
          <w:bCs/>
          <w:sz w:val="28"/>
          <w:szCs w:val="28"/>
          <w:lang w:val="nl-NL"/>
        </w:rPr>
        <w:t xml:space="preserve">Công trình: </w:t>
      </w:r>
      <w:r w:rsidR="00882B2A" w:rsidRPr="00882B2A">
        <w:rPr>
          <w:rFonts w:ascii="Times New Roman" w:hAnsi="Times New Roman"/>
          <w:b/>
          <w:bCs/>
          <w:sz w:val="28"/>
          <w:szCs w:val="28"/>
          <w:lang w:val="nl-NL"/>
        </w:rPr>
        <w:t>Cải tạo, sửa chữa công trình phụ trợ tr</w:t>
      </w:r>
      <w:r w:rsidR="00882B2A" w:rsidRPr="00882B2A">
        <w:rPr>
          <w:rFonts w:ascii="Times New Roman" w:hAnsi="Times New Roman" w:hint="eastAsia"/>
          <w:b/>
          <w:bCs/>
          <w:sz w:val="28"/>
          <w:szCs w:val="28"/>
          <w:lang w:val="nl-NL"/>
        </w:rPr>
        <w:t>ư</w:t>
      </w:r>
      <w:r w:rsidR="00882B2A" w:rsidRPr="00882B2A">
        <w:rPr>
          <w:rFonts w:ascii="Times New Roman" w:hAnsi="Times New Roman"/>
          <w:b/>
          <w:bCs/>
          <w:sz w:val="28"/>
          <w:szCs w:val="28"/>
          <w:lang w:val="nl-NL"/>
        </w:rPr>
        <w:t xml:space="preserve">ờng THCS </w:t>
      </w:r>
      <w:r w:rsidR="00882B2A" w:rsidRPr="00882B2A">
        <w:rPr>
          <w:rFonts w:ascii="Times New Roman" w:hAnsi="Times New Roman" w:hint="eastAsia"/>
          <w:b/>
          <w:bCs/>
          <w:sz w:val="28"/>
          <w:szCs w:val="28"/>
          <w:lang w:val="nl-NL"/>
        </w:rPr>
        <w:t>Đ</w:t>
      </w:r>
      <w:r w:rsidR="00882B2A" w:rsidRPr="00882B2A">
        <w:rPr>
          <w:rFonts w:ascii="Times New Roman" w:hAnsi="Times New Roman"/>
          <w:b/>
          <w:bCs/>
          <w:sz w:val="28"/>
          <w:szCs w:val="28"/>
          <w:lang w:val="nl-NL"/>
        </w:rPr>
        <w:t xml:space="preserve">ại </w:t>
      </w:r>
      <w:r w:rsidR="00882B2A" w:rsidRPr="00882B2A">
        <w:rPr>
          <w:rFonts w:ascii="Times New Roman" w:hAnsi="Times New Roman" w:hint="eastAsia"/>
          <w:b/>
          <w:bCs/>
          <w:sz w:val="28"/>
          <w:szCs w:val="28"/>
          <w:lang w:val="nl-NL"/>
        </w:rPr>
        <w:t>Đ</w:t>
      </w:r>
      <w:r w:rsidR="00882B2A" w:rsidRPr="00882B2A">
        <w:rPr>
          <w:rFonts w:ascii="Times New Roman" w:hAnsi="Times New Roman"/>
          <w:b/>
          <w:bCs/>
          <w:sz w:val="28"/>
          <w:szCs w:val="28"/>
          <w:lang w:val="nl-NL"/>
        </w:rPr>
        <w:t xml:space="preserve">ồng - </w:t>
      </w:r>
      <w:r w:rsidR="00882B2A" w:rsidRPr="00882B2A">
        <w:rPr>
          <w:rFonts w:ascii="Times New Roman" w:hAnsi="Times New Roman" w:hint="eastAsia"/>
          <w:b/>
          <w:bCs/>
          <w:sz w:val="28"/>
          <w:szCs w:val="28"/>
          <w:lang w:val="nl-NL"/>
        </w:rPr>
        <w:t>Đô</w:t>
      </w:r>
      <w:r w:rsidR="00882B2A" w:rsidRPr="00882B2A">
        <w:rPr>
          <w:rFonts w:ascii="Times New Roman" w:hAnsi="Times New Roman"/>
          <w:b/>
          <w:bCs/>
          <w:sz w:val="28"/>
          <w:szCs w:val="28"/>
          <w:lang w:val="nl-NL"/>
        </w:rPr>
        <w:t>ng Ph</w:t>
      </w:r>
      <w:r w:rsidR="00882B2A" w:rsidRPr="00882B2A">
        <w:rPr>
          <w:rFonts w:ascii="Times New Roman" w:hAnsi="Times New Roman" w:hint="eastAsia"/>
          <w:b/>
          <w:bCs/>
          <w:sz w:val="28"/>
          <w:szCs w:val="28"/>
          <w:lang w:val="nl-NL"/>
        </w:rPr>
        <w:t>ươ</w:t>
      </w:r>
      <w:r w:rsidR="00882B2A" w:rsidRPr="00882B2A">
        <w:rPr>
          <w:rFonts w:ascii="Times New Roman" w:hAnsi="Times New Roman"/>
          <w:b/>
          <w:bCs/>
          <w:sz w:val="28"/>
          <w:szCs w:val="28"/>
          <w:lang w:val="nl-NL"/>
        </w:rPr>
        <w:t>ng, xã Kiến Minh</w:t>
      </w:r>
    </w:p>
    <w:p w14:paraId="1938A7B8" w14:textId="494A828C" w:rsidR="007B1160" w:rsidRPr="008E247F" w:rsidRDefault="00FC21BE" w:rsidP="005712DE">
      <w:pPr>
        <w:spacing w:before="120" w:after="120"/>
        <w:jc w:val="center"/>
        <w:rPr>
          <w:rFonts w:ascii="Times New Roman" w:hAnsi="Times New Roman"/>
          <w:i/>
          <w:iCs/>
          <w:sz w:val="28"/>
          <w:szCs w:val="28"/>
          <w:lang w:val="pt-BR"/>
        </w:rPr>
      </w:pPr>
      <w:r w:rsidRPr="008E247F">
        <w:rPr>
          <w:rFonts w:ascii="Times New Roman" w:hAnsi="Times New Roman"/>
          <w:i/>
          <w:iCs/>
          <w:sz w:val="28"/>
          <w:szCs w:val="28"/>
          <w:lang w:val="pt-BR"/>
        </w:rPr>
        <w:t xml:space="preserve">(Kèm theo Quyết định </w:t>
      </w:r>
      <w:r w:rsidR="008B122F" w:rsidRPr="008B122F">
        <w:rPr>
          <w:rFonts w:ascii="Times New Roman" w:hAnsi="Times New Roman"/>
          <w:i/>
          <w:iCs/>
          <w:sz w:val="28"/>
          <w:szCs w:val="28"/>
          <w:lang w:val="pt-BR"/>
        </w:rPr>
        <w:t xml:space="preserve">số </w:t>
      </w:r>
      <w:r w:rsidR="007A4B45">
        <w:rPr>
          <w:rFonts w:ascii="Times New Roman" w:hAnsi="Times New Roman"/>
          <w:i/>
          <w:iCs/>
          <w:sz w:val="28"/>
          <w:szCs w:val="28"/>
          <w:lang w:val="pt-BR"/>
        </w:rPr>
        <w:t>17</w:t>
      </w:r>
      <w:r w:rsidR="008B122F" w:rsidRPr="008B122F">
        <w:rPr>
          <w:rFonts w:ascii="Times New Roman" w:hAnsi="Times New Roman"/>
          <w:i/>
          <w:iCs/>
          <w:sz w:val="28"/>
          <w:szCs w:val="28"/>
          <w:lang w:val="pt-BR"/>
        </w:rPr>
        <w:t>/Q</w:t>
      </w:r>
      <w:r w:rsidR="008B122F" w:rsidRPr="008B122F">
        <w:rPr>
          <w:rFonts w:ascii="Times New Roman" w:hAnsi="Times New Roman" w:hint="eastAsia"/>
          <w:i/>
          <w:iCs/>
          <w:sz w:val="28"/>
          <w:szCs w:val="28"/>
          <w:lang w:val="pt-BR"/>
        </w:rPr>
        <w:t>Đ</w:t>
      </w:r>
      <w:r w:rsidR="008B122F" w:rsidRPr="008B122F">
        <w:rPr>
          <w:rFonts w:ascii="Times New Roman" w:hAnsi="Times New Roman"/>
          <w:i/>
          <w:iCs/>
          <w:sz w:val="28"/>
          <w:szCs w:val="28"/>
          <w:lang w:val="pt-BR"/>
        </w:rPr>
        <w:t>-THCS</w:t>
      </w:r>
      <w:r w:rsidR="008B122F" w:rsidRPr="008B122F">
        <w:rPr>
          <w:rFonts w:ascii="Times New Roman" w:hAnsi="Times New Roman" w:hint="eastAsia"/>
          <w:i/>
          <w:iCs/>
          <w:sz w:val="28"/>
          <w:szCs w:val="28"/>
          <w:lang w:val="pt-BR"/>
        </w:rPr>
        <w:t>ĐĐ</w:t>
      </w:r>
      <w:r w:rsidR="008B122F" w:rsidRPr="008B122F">
        <w:rPr>
          <w:rFonts w:ascii="Times New Roman" w:hAnsi="Times New Roman"/>
          <w:i/>
          <w:iCs/>
          <w:sz w:val="28"/>
          <w:szCs w:val="28"/>
          <w:lang w:val="pt-BR"/>
        </w:rPr>
        <w:t xml:space="preserve"> – </w:t>
      </w:r>
      <w:r w:rsidR="008B122F" w:rsidRPr="008B122F">
        <w:rPr>
          <w:rFonts w:ascii="Times New Roman" w:hAnsi="Times New Roman" w:hint="eastAsia"/>
          <w:i/>
          <w:iCs/>
          <w:sz w:val="28"/>
          <w:szCs w:val="28"/>
          <w:lang w:val="pt-BR"/>
        </w:rPr>
        <w:t>Đ</w:t>
      </w:r>
      <w:r w:rsidR="008B122F" w:rsidRPr="008B122F">
        <w:rPr>
          <w:rFonts w:ascii="Times New Roman" w:hAnsi="Times New Roman"/>
          <w:i/>
          <w:iCs/>
          <w:sz w:val="28"/>
          <w:szCs w:val="28"/>
          <w:lang w:val="pt-BR"/>
        </w:rPr>
        <w:t xml:space="preserve">P </w:t>
      </w:r>
      <w:r w:rsidR="00961834" w:rsidRPr="00FB63E3">
        <w:rPr>
          <w:rFonts w:ascii="Times New Roman" w:hAnsi="Times New Roman"/>
          <w:i/>
          <w:sz w:val="28"/>
          <w:szCs w:val="28"/>
          <w:lang w:val="pt-BR"/>
        </w:rPr>
        <w:t xml:space="preserve">ngày </w:t>
      </w:r>
      <w:r w:rsidR="008B122F">
        <w:rPr>
          <w:rFonts w:ascii="Times New Roman" w:hAnsi="Times New Roman"/>
          <w:i/>
          <w:sz w:val="28"/>
          <w:szCs w:val="28"/>
          <w:lang w:val="pt-BR"/>
        </w:rPr>
        <w:t>08</w:t>
      </w:r>
      <w:r w:rsidR="00961834" w:rsidRPr="00FB63E3">
        <w:rPr>
          <w:rFonts w:ascii="Times New Roman" w:hAnsi="Times New Roman"/>
          <w:i/>
          <w:sz w:val="28"/>
          <w:szCs w:val="28"/>
          <w:lang w:val="pt-BR"/>
        </w:rPr>
        <w:t xml:space="preserve"> tháng 0</w:t>
      </w:r>
      <w:r w:rsidR="008B122F">
        <w:rPr>
          <w:rFonts w:ascii="Times New Roman" w:hAnsi="Times New Roman"/>
          <w:i/>
          <w:sz w:val="28"/>
          <w:szCs w:val="28"/>
          <w:lang w:val="pt-BR"/>
        </w:rPr>
        <w:t>4</w:t>
      </w:r>
      <w:r w:rsidR="00961834" w:rsidRPr="00FB63E3">
        <w:rPr>
          <w:rFonts w:ascii="Times New Roman" w:hAnsi="Times New Roman"/>
          <w:i/>
          <w:sz w:val="28"/>
          <w:szCs w:val="28"/>
          <w:lang w:val="pt-BR"/>
        </w:rPr>
        <w:t xml:space="preserve"> n</w:t>
      </w:r>
      <w:r w:rsidR="00961834" w:rsidRPr="00FB63E3">
        <w:rPr>
          <w:rFonts w:ascii="Times New Roman" w:hAnsi="Times New Roman" w:hint="eastAsia"/>
          <w:i/>
          <w:sz w:val="28"/>
          <w:szCs w:val="28"/>
          <w:lang w:val="pt-BR"/>
        </w:rPr>
        <w:t>ă</w:t>
      </w:r>
      <w:r w:rsidR="00961834" w:rsidRPr="00FB63E3">
        <w:rPr>
          <w:rFonts w:ascii="Times New Roman" w:hAnsi="Times New Roman"/>
          <w:i/>
          <w:sz w:val="28"/>
          <w:szCs w:val="28"/>
          <w:lang w:val="pt-BR"/>
        </w:rPr>
        <w:t xml:space="preserve">m 2026 </w:t>
      </w:r>
      <w:r w:rsidR="00CF20B9" w:rsidRPr="008E247F">
        <w:rPr>
          <w:rFonts w:ascii="Times New Roman" w:hAnsi="Times New Roman"/>
          <w:i/>
          <w:iCs/>
          <w:sz w:val="28"/>
          <w:szCs w:val="28"/>
          <w:lang w:val="pt-BR"/>
        </w:rPr>
        <w:t xml:space="preserve">của </w:t>
      </w:r>
      <w:r w:rsidR="008B122F" w:rsidRPr="008B122F">
        <w:rPr>
          <w:rFonts w:ascii="Times New Roman" w:hAnsi="Times New Roman"/>
          <w:i/>
          <w:iCs/>
          <w:sz w:val="28"/>
          <w:szCs w:val="28"/>
          <w:lang w:val="pt-BR"/>
        </w:rPr>
        <w:t>tr</w:t>
      </w:r>
      <w:r w:rsidR="008B122F" w:rsidRPr="008B122F">
        <w:rPr>
          <w:rFonts w:ascii="Times New Roman" w:hAnsi="Times New Roman" w:hint="eastAsia"/>
          <w:i/>
          <w:iCs/>
          <w:sz w:val="28"/>
          <w:szCs w:val="28"/>
          <w:lang w:val="pt-BR"/>
        </w:rPr>
        <w:t>ư</w:t>
      </w:r>
      <w:r w:rsidR="008B122F" w:rsidRPr="008B122F">
        <w:rPr>
          <w:rFonts w:ascii="Times New Roman" w:hAnsi="Times New Roman"/>
          <w:i/>
          <w:iCs/>
          <w:sz w:val="28"/>
          <w:szCs w:val="28"/>
          <w:lang w:val="pt-BR"/>
        </w:rPr>
        <w:t xml:space="preserve">ờng THCS </w:t>
      </w:r>
      <w:r w:rsidR="008B122F" w:rsidRPr="008B122F">
        <w:rPr>
          <w:rFonts w:ascii="Times New Roman" w:hAnsi="Times New Roman" w:hint="eastAsia"/>
          <w:i/>
          <w:iCs/>
          <w:sz w:val="28"/>
          <w:szCs w:val="28"/>
          <w:lang w:val="pt-BR"/>
        </w:rPr>
        <w:t>Đ</w:t>
      </w:r>
      <w:r w:rsidR="008B122F" w:rsidRPr="008B122F">
        <w:rPr>
          <w:rFonts w:ascii="Times New Roman" w:hAnsi="Times New Roman"/>
          <w:i/>
          <w:iCs/>
          <w:sz w:val="28"/>
          <w:szCs w:val="28"/>
          <w:lang w:val="pt-BR"/>
        </w:rPr>
        <w:t xml:space="preserve">ại </w:t>
      </w:r>
      <w:r w:rsidR="008B122F" w:rsidRPr="008B122F">
        <w:rPr>
          <w:rFonts w:ascii="Times New Roman" w:hAnsi="Times New Roman" w:hint="eastAsia"/>
          <w:i/>
          <w:iCs/>
          <w:sz w:val="28"/>
          <w:szCs w:val="28"/>
          <w:lang w:val="pt-BR"/>
        </w:rPr>
        <w:t>Đ</w:t>
      </w:r>
      <w:r w:rsidR="008B122F" w:rsidRPr="008B122F">
        <w:rPr>
          <w:rFonts w:ascii="Times New Roman" w:hAnsi="Times New Roman"/>
          <w:i/>
          <w:iCs/>
          <w:sz w:val="28"/>
          <w:szCs w:val="28"/>
          <w:lang w:val="pt-BR"/>
        </w:rPr>
        <w:t xml:space="preserve">ồng - </w:t>
      </w:r>
      <w:r w:rsidR="008B122F" w:rsidRPr="008B122F">
        <w:rPr>
          <w:rFonts w:ascii="Times New Roman" w:hAnsi="Times New Roman" w:hint="eastAsia"/>
          <w:i/>
          <w:iCs/>
          <w:sz w:val="28"/>
          <w:szCs w:val="28"/>
          <w:lang w:val="pt-BR"/>
        </w:rPr>
        <w:t>Đô</w:t>
      </w:r>
      <w:r w:rsidR="008B122F" w:rsidRPr="008B122F">
        <w:rPr>
          <w:rFonts w:ascii="Times New Roman" w:hAnsi="Times New Roman"/>
          <w:i/>
          <w:iCs/>
          <w:sz w:val="28"/>
          <w:szCs w:val="28"/>
          <w:lang w:val="pt-BR"/>
        </w:rPr>
        <w:t>ng Ph</w:t>
      </w:r>
      <w:r w:rsidR="008B122F" w:rsidRPr="008B122F">
        <w:rPr>
          <w:rFonts w:ascii="Times New Roman" w:hAnsi="Times New Roman" w:hint="eastAsia"/>
          <w:i/>
          <w:iCs/>
          <w:sz w:val="28"/>
          <w:szCs w:val="28"/>
          <w:lang w:val="pt-BR"/>
        </w:rPr>
        <w:t>ươ</w:t>
      </w:r>
      <w:r w:rsidR="008B122F" w:rsidRPr="008B122F">
        <w:rPr>
          <w:rFonts w:ascii="Times New Roman" w:hAnsi="Times New Roman"/>
          <w:i/>
          <w:iCs/>
          <w:sz w:val="28"/>
          <w:szCs w:val="28"/>
          <w:lang w:val="pt-BR"/>
        </w:rPr>
        <w:t>ng</w:t>
      </w:r>
      <w:r w:rsidR="00FE0A9A" w:rsidRPr="008E247F">
        <w:rPr>
          <w:rFonts w:ascii="Times New Roman" w:hAnsi="Times New Roman"/>
          <w:i/>
          <w:iCs/>
          <w:sz w:val="28"/>
          <w:szCs w:val="28"/>
          <w:lang w:val="pt-BR"/>
        </w:rPr>
        <w:t>)</w:t>
      </w:r>
    </w:p>
    <w:tbl>
      <w:tblPr>
        <w:tblpPr w:leftFromText="180" w:rightFromText="180" w:vertAnchor="text" w:horzAnchor="margin" w:tblpY="256"/>
        <w:tblW w:w="15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827"/>
        <w:gridCol w:w="2189"/>
        <w:gridCol w:w="1561"/>
        <w:gridCol w:w="1637"/>
        <w:gridCol w:w="1276"/>
        <w:gridCol w:w="1354"/>
        <w:gridCol w:w="1046"/>
        <w:gridCol w:w="1031"/>
        <w:gridCol w:w="1134"/>
        <w:gridCol w:w="880"/>
        <w:gridCol w:w="1075"/>
        <w:gridCol w:w="850"/>
      </w:tblGrid>
      <w:tr w:rsidR="008E247F" w:rsidRPr="008E247F" w14:paraId="17BE9E53" w14:textId="77777777" w:rsidTr="00E2057C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04AA0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14:paraId="6C7BCEC3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14:paraId="64B80BBE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14:paraId="03A77070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14:paraId="49912831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247F">
              <w:rPr>
                <w:rFonts w:ascii="Times New Roman" w:hAnsi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FBFC8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247F">
              <w:rPr>
                <w:rFonts w:ascii="Times New Roman" w:hAnsi="Times New Roman"/>
                <w:b/>
                <w:bCs/>
                <w:sz w:val="24"/>
                <w:szCs w:val="24"/>
              </w:rPr>
              <w:t>Tên chủ đầu</w:t>
            </w:r>
          </w:p>
          <w:p w14:paraId="372D4FA5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247F">
              <w:rPr>
                <w:rFonts w:ascii="Times New Roman" w:hAnsi="Times New Roman"/>
                <w:b/>
                <w:bCs/>
                <w:sz w:val="24"/>
                <w:szCs w:val="24"/>
              </w:rPr>
              <w:t>tư</w:t>
            </w:r>
          </w:p>
        </w:tc>
        <w:tc>
          <w:tcPr>
            <w:tcW w:w="3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54DAC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247F">
              <w:rPr>
                <w:rFonts w:ascii="Times New Roman" w:hAnsi="Times New Roman"/>
                <w:b/>
                <w:bCs/>
                <w:sz w:val="24"/>
                <w:szCs w:val="24"/>
              </w:rPr>
              <w:t>Tên gói thầu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1AC6E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247F">
              <w:rPr>
                <w:rFonts w:ascii="Times New Roman" w:hAnsi="Times New Roman"/>
                <w:b/>
                <w:bCs/>
                <w:sz w:val="24"/>
                <w:szCs w:val="24"/>
              </w:rPr>
              <w:t>Giá gói thầu</w:t>
            </w:r>
          </w:p>
          <w:p w14:paraId="4690D5D9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008E247F">
              <w:rPr>
                <w:rFonts w:ascii="Times New Roman" w:hAnsi="Times New Roman"/>
                <w:b/>
                <w:bCs/>
                <w:sz w:val="24"/>
                <w:szCs w:val="24"/>
              </w:rPr>
              <w:t>(đồng)</w:t>
            </w:r>
          </w:p>
          <w:p w14:paraId="3D68B029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AF5EC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008E247F">
              <w:rPr>
                <w:rFonts w:ascii="Times New Roman" w:hAnsi="Times New Roman"/>
                <w:b/>
                <w:bCs/>
                <w:sz w:val="24"/>
                <w:szCs w:val="24"/>
              </w:rPr>
              <w:t>Nguồn vốn</w:t>
            </w:r>
          </w:p>
          <w:p w14:paraId="14F9678E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68023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008E247F">
              <w:rPr>
                <w:rFonts w:ascii="Times New Roman" w:hAnsi="Times New Roman"/>
                <w:b/>
                <w:bCs/>
                <w:sz w:val="24"/>
                <w:szCs w:val="24"/>
              </w:rPr>
              <w:t>Hình thức lựa chọn nhà thầu</w:t>
            </w:r>
          </w:p>
          <w:p w14:paraId="776E987A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DC7163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008E247F">
              <w:rPr>
                <w:rFonts w:ascii="Times New Roman" w:hAnsi="Times New Roman"/>
                <w:b/>
                <w:bCs/>
                <w:sz w:val="24"/>
                <w:szCs w:val="24"/>
              </w:rPr>
              <w:t>Phương thức lựa chọn nhà thầu</w:t>
            </w:r>
          </w:p>
          <w:p w14:paraId="6BF6C08C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5B60A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1658F27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008E247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Thời gian tổ chức lựa chọn nhà thầu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3185D7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6E84533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008E247F">
              <w:rPr>
                <w:rFonts w:ascii="Times New Roman" w:hAnsi="Times New Roman"/>
                <w:b/>
                <w:bCs/>
                <w:sz w:val="24"/>
                <w:szCs w:val="24"/>
              </w:rPr>
              <w:t>Thời gian bắt đầu tổ chức lựa chọn nhà thầu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B382EE" w14:textId="77777777" w:rsidR="005712DE" w:rsidRPr="008E247F" w:rsidRDefault="005712DE" w:rsidP="00104A8E">
            <w:pPr>
              <w:snapToGrid w:val="0"/>
              <w:spacing w:line="300" w:lineRule="exact"/>
              <w:ind w:left="-46" w:hanging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008E247F">
              <w:rPr>
                <w:rFonts w:ascii="Times New Roman" w:hAnsi="Times New Roman"/>
                <w:b/>
                <w:bCs/>
                <w:sz w:val="24"/>
                <w:szCs w:val="24"/>
              </w:rPr>
              <w:t>Loại hợp đồng</w:t>
            </w:r>
          </w:p>
          <w:p w14:paraId="7CB2B049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1D9D3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008E247F">
              <w:rPr>
                <w:rFonts w:ascii="Times New Roman" w:hAnsi="Times New Roman"/>
                <w:b/>
                <w:bCs/>
                <w:sz w:val="24"/>
                <w:szCs w:val="24"/>
              </w:rPr>
              <w:t>Thời gian thực hiện gói thầu</w:t>
            </w:r>
          </w:p>
          <w:p w14:paraId="23AE76DB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126521" w14:textId="77777777" w:rsidR="005712DE" w:rsidRPr="008E247F" w:rsidRDefault="005712DE" w:rsidP="00104A8E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247F">
              <w:rPr>
                <w:rFonts w:ascii="Times New Roman" w:hAnsi="Times New Roman"/>
                <w:b/>
                <w:bCs/>
                <w:sz w:val="24"/>
                <w:szCs w:val="24"/>
              </w:rPr>
              <w:t>Tùy chọn mua thêm</w:t>
            </w:r>
          </w:p>
        </w:tc>
      </w:tr>
      <w:tr w:rsidR="008E247F" w:rsidRPr="008E247F" w14:paraId="0B489C0C" w14:textId="77777777" w:rsidTr="00E2057C">
        <w:trPr>
          <w:trHeight w:val="1442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8908" w14:textId="77777777" w:rsidR="005712DE" w:rsidRPr="008E247F" w:rsidRDefault="005712DE" w:rsidP="00104A8E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B831" w14:textId="77777777" w:rsidR="005712DE" w:rsidRPr="008E247F" w:rsidRDefault="005712DE" w:rsidP="00104A8E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42A29" w14:textId="77777777" w:rsidR="005712DE" w:rsidRPr="008E247F" w:rsidRDefault="005712DE" w:rsidP="00104A8E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47F">
              <w:rPr>
                <w:rFonts w:ascii="Times New Roman" w:hAnsi="Times New Roman"/>
                <w:b/>
                <w:sz w:val="24"/>
                <w:szCs w:val="24"/>
              </w:rPr>
              <w:t>Tên gói thầu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23233" w14:textId="77777777" w:rsidR="005712DE" w:rsidRPr="008E247F" w:rsidRDefault="005712DE" w:rsidP="00104A8E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Hlk154864726"/>
            <w:r w:rsidRPr="008E247F">
              <w:rPr>
                <w:rFonts w:ascii="Times New Roman" w:hAnsi="Times New Roman"/>
                <w:b/>
                <w:sz w:val="24"/>
                <w:szCs w:val="24"/>
              </w:rPr>
              <w:t>Tóm tắt công việc chính của gói thầu</w:t>
            </w:r>
            <w:bookmarkEnd w:id="0"/>
          </w:p>
        </w:tc>
        <w:tc>
          <w:tcPr>
            <w:tcW w:w="16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C970E" w14:textId="77777777" w:rsidR="005712DE" w:rsidRPr="008E247F" w:rsidRDefault="005712DE" w:rsidP="00104A8E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BEDB1" w14:textId="77777777" w:rsidR="005712DE" w:rsidRPr="008E247F" w:rsidRDefault="005712DE" w:rsidP="00104A8E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A97EF" w14:textId="77777777" w:rsidR="005712DE" w:rsidRPr="008E247F" w:rsidRDefault="005712DE" w:rsidP="00104A8E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96BF" w14:textId="77777777" w:rsidR="005712DE" w:rsidRPr="008E247F" w:rsidRDefault="005712DE" w:rsidP="00104A8E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FF05" w14:textId="77777777" w:rsidR="005712DE" w:rsidRPr="008E247F" w:rsidRDefault="005712DE" w:rsidP="00104A8E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6304B" w14:textId="77777777" w:rsidR="005712DE" w:rsidRPr="008E247F" w:rsidRDefault="005712DE" w:rsidP="00104A8E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7800B" w14:textId="77777777" w:rsidR="005712DE" w:rsidRPr="008E247F" w:rsidRDefault="005712DE" w:rsidP="00104A8E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F4D1" w14:textId="77777777" w:rsidR="005712DE" w:rsidRPr="008E247F" w:rsidRDefault="005712DE" w:rsidP="00104A8E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F96D" w14:textId="77777777" w:rsidR="005712DE" w:rsidRPr="008E247F" w:rsidRDefault="005712DE" w:rsidP="00104A8E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AD7779" w:rsidRPr="008E247F" w14:paraId="5E0FAD51" w14:textId="77777777" w:rsidTr="00C6119A">
        <w:trPr>
          <w:trHeight w:val="169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0E55B" w14:textId="2898CCEA" w:rsidR="00AD7779" w:rsidRPr="008E247F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4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DBBE9B" w14:textId="485BE53A" w:rsidR="00AD7779" w:rsidRPr="008E247F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916937">
              <w:rPr>
                <w:rFonts w:ascii="Times New Roman" w:hAnsi="Times New Roman"/>
                <w:sz w:val="24"/>
                <w:szCs w:val="24"/>
              </w:rPr>
              <w:t>r</w:t>
            </w:r>
            <w:r w:rsidRPr="00916937">
              <w:rPr>
                <w:rFonts w:ascii="Times New Roman" w:hAnsi="Times New Roman" w:hint="eastAsia"/>
                <w:sz w:val="24"/>
                <w:szCs w:val="24"/>
              </w:rPr>
              <w:t>ư</w:t>
            </w:r>
            <w:r w:rsidRPr="00916937">
              <w:rPr>
                <w:rFonts w:ascii="Times New Roman" w:hAnsi="Times New Roman"/>
                <w:sz w:val="24"/>
                <w:szCs w:val="24"/>
              </w:rPr>
              <w:t xml:space="preserve">ờng THCS </w:t>
            </w:r>
            <w:r w:rsidRPr="00916937">
              <w:rPr>
                <w:rFonts w:ascii="Times New Roman" w:hAnsi="Times New Roman" w:hint="eastAsia"/>
                <w:sz w:val="24"/>
                <w:szCs w:val="24"/>
              </w:rPr>
              <w:t>Đ</w:t>
            </w:r>
            <w:r w:rsidRPr="00916937">
              <w:rPr>
                <w:rFonts w:ascii="Times New Roman" w:hAnsi="Times New Roman"/>
                <w:sz w:val="24"/>
                <w:szCs w:val="24"/>
              </w:rPr>
              <w:t xml:space="preserve">ại </w:t>
            </w:r>
            <w:r w:rsidRPr="00916937">
              <w:rPr>
                <w:rFonts w:ascii="Times New Roman" w:hAnsi="Times New Roman" w:hint="eastAsia"/>
                <w:sz w:val="24"/>
                <w:szCs w:val="24"/>
              </w:rPr>
              <w:t>Đ</w:t>
            </w:r>
            <w:r w:rsidRPr="00916937">
              <w:rPr>
                <w:rFonts w:ascii="Times New Roman" w:hAnsi="Times New Roman"/>
                <w:sz w:val="24"/>
                <w:szCs w:val="24"/>
              </w:rPr>
              <w:t xml:space="preserve">ồng - </w:t>
            </w:r>
            <w:r w:rsidRPr="00916937">
              <w:rPr>
                <w:rFonts w:ascii="Times New Roman" w:hAnsi="Times New Roman" w:hint="eastAsia"/>
                <w:sz w:val="24"/>
                <w:szCs w:val="24"/>
              </w:rPr>
              <w:t>Đô</w:t>
            </w:r>
            <w:r w:rsidRPr="00916937">
              <w:rPr>
                <w:rFonts w:ascii="Times New Roman" w:hAnsi="Times New Roman"/>
                <w:sz w:val="24"/>
                <w:szCs w:val="24"/>
              </w:rPr>
              <w:t>ng Ph</w:t>
            </w:r>
            <w:r w:rsidRPr="00916937">
              <w:rPr>
                <w:rFonts w:ascii="Times New Roman" w:hAnsi="Times New Roman" w:hint="eastAsia"/>
                <w:sz w:val="24"/>
                <w:szCs w:val="24"/>
              </w:rPr>
              <w:t>ươ</w:t>
            </w:r>
            <w:r w:rsidRPr="00916937">
              <w:rPr>
                <w:rFonts w:ascii="Times New Roman" w:hAnsi="Times New Roman"/>
                <w:sz w:val="24"/>
                <w:szCs w:val="24"/>
              </w:rPr>
              <w:t>ng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C2589" w14:textId="245E5B21" w:rsidR="00AD7779" w:rsidRPr="008E247F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47F">
              <w:rPr>
                <w:rFonts w:ascii="Times New Roman" w:hAnsi="Times New Roman"/>
                <w:sz w:val="24"/>
                <w:szCs w:val="24"/>
              </w:rPr>
              <w:t>Gói thầu số 01: Tư vấn khảo sát địa hình, lập báo cáo kinh tế kỹ thuật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8E1D3" w14:textId="356C7310" w:rsidR="00AD7779" w:rsidRPr="008E247F" w:rsidRDefault="00AD7779" w:rsidP="00AD7779">
            <w:pPr>
              <w:spacing w:before="60" w:after="60" w:line="300" w:lineRule="exact"/>
              <w:ind w:lef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47F">
              <w:rPr>
                <w:rFonts w:ascii="Times New Roman" w:hAnsi="Times New Roman"/>
                <w:sz w:val="24"/>
                <w:szCs w:val="24"/>
              </w:rPr>
              <w:t>Khảo sát địa hình, Lập báo cáo kinh tế kỹ thuật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C0217" w14:textId="1BBA219B" w:rsidR="00AD7779" w:rsidRPr="008E247F" w:rsidRDefault="00243A3D" w:rsidP="00AD7779">
            <w:pPr>
              <w:spacing w:before="60" w:after="60" w:line="30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243A3D">
              <w:rPr>
                <w:rFonts w:ascii="Times New Roman" w:hAnsi="Times New Roman"/>
                <w:bCs/>
                <w:sz w:val="24"/>
                <w:szCs w:val="24"/>
              </w:rPr>
              <w:t>154.879.000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90D29" w14:textId="1C92A7C2" w:rsidR="00AD7779" w:rsidRPr="008E247F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pacing w:val="2"/>
                <w:sz w:val="24"/>
                <w:szCs w:val="24"/>
                <w:lang w:val="vi-VN"/>
              </w:rPr>
            </w:pPr>
            <w:r w:rsidRPr="00431ACC">
              <w:rPr>
                <w:rFonts w:ascii="Times New Roman" w:hAnsi="Times New Roman"/>
                <w:spacing w:val="2"/>
                <w:sz w:val="24"/>
                <w:szCs w:val="24"/>
                <w:lang w:val="vi-VN"/>
              </w:rPr>
              <w:t>Ngân sách xã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ADD46" w14:textId="51AC821F" w:rsidR="00AD7779" w:rsidRPr="00F94B99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F94B99">
              <w:rPr>
                <w:rFonts w:ascii="Times New Roman" w:hAnsi="Times New Roman"/>
                <w:sz w:val="24"/>
                <w:szCs w:val="24"/>
              </w:rPr>
              <w:t>Chỉ định thầu theo quy trình rút gọn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7982D" w14:textId="77777777" w:rsidR="00AD7779" w:rsidRPr="00FB63E3" w:rsidRDefault="00AD7779" w:rsidP="00AD7779">
            <w:pPr>
              <w:spacing w:before="60" w:after="60" w:line="300" w:lineRule="exact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D6B4" w14:textId="568B8455" w:rsidR="00AD7779" w:rsidRPr="008E247F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47F">
              <w:rPr>
                <w:rFonts w:ascii="Times New Roman" w:hAnsi="Times New Roman"/>
                <w:sz w:val="24"/>
                <w:szCs w:val="24"/>
              </w:rPr>
              <w:t>10 ngày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A802" w14:textId="4BC27C15" w:rsidR="00AD7779" w:rsidRPr="008E247F" w:rsidRDefault="00F32AB1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AB1">
              <w:rPr>
                <w:rFonts w:ascii="Times New Roman" w:hAnsi="Times New Roman"/>
                <w:sz w:val="24"/>
                <w:szCs w:val="24"/>
              </w:rPr>
              <w:t>Quý II/2026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C2EDD" w14:textId="7B16E5F6" w:rsidR="00AD7779" w:rsidRPr="008E247F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47F">
              <w:rPr>
                <w:rFonts w:ascii="Times New Roman" w:hAnsi="Times New Roman"/>
                <w:sz w:val="24"/>
                <w:szCs w:val="24"/>
              </w:rPr>
              <w:t>Trọn gói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EC1D4" w14:textId="21A0DD23" w:rsidR="00AD7779" w:rsidRPr="008E247F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47F">
              <w:rPr>
                <w:rFonts w:ascii="Times New Roman" w:hAnsi="Times New Roman"/>
                <w:sz w:val="24"/>
                <w:szCs w:val="24"/>
              </w:rPr>
              <w:t>30 ngày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D148" w14:textId="3FA23E80" w:rsidR="00AD7779" w:rsidRPr="008E247F" w:rsidRDefault="00C6119A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19A">
              <w:rPr>
                <w:rFonts w:ascii="Times New Roman" w:hAnsi="Times New Roman"/>
                <w:sz w:val="24"/>
                <w:szCs w:val="24"/>
              </w:rPr>
              <w:t>Không</w:t>
            </w:r>
          </w:p>
        </w:tc>
      </w:tr>
      <w:tr w:rsidR="00AD7779" w:rsidRPr="008E247F" w14:paraId="14196DBD" w14:textId="77777777" w:rsidTr="00C6119A">
        <w:trPr>
          <w:trHeight w:val="169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73CD7" w14:textId="77777777" w:rsidR="00AD7779" w:rsidRPr="008E247F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155132015"/>
          </w:p>
          <w:p w14:paraId="25FCDB28" w14:textId="76E91269" w:rsidR="00AD7779" w:rsidRPr="008E247F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47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bookmarkEnd w:id="1"/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7044C0" w14:textId="18F739CB" w:rsidR="00AD7779" w:rsidRPr="008E247F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A74EF" w14:textId="6C084A6A" w:rsidR="00AD7779" w:rsidRPr="008E247F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47F">
              <w:rPr>
                <w:rFonts w:ascii="Times New Roman" w:hAnsi="Times New Roman"/>
                <w:sz w:val="24"/>
                <w:szCs w:val="24"/>
              </w:rPr>
              <w:t>Gói thầu số 02: Tư vấn thẩm tra thiết kế bản vẽ thi công và dự toán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BFFB" w14:textId="77777777" w:rsidR="00AD7779" w:rsidRPr="008E247F" w:rsidRDefault="00AD7779" w:rsidP="00AD7779">
            <w:pPr>
              <w:spacing w:before="60" w:after="60" w:line="300" w:lineRule="exact"/>
              <w:ind w:lef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47F">
              <w:rPr>
                <w:rFonts w:ascii="Times New Roman" w:hAnsi="Times New Roman"/>
                <w:sz w:val="24"/>
                <w:szCs w:val="24"/>
              </w:rPr>
              <w:t>Thẩm tra bản vẽ và dự toán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5BAC8" w14:textId="2F45E2C7" w:rsidR="00AD7779" w:rsidRPr="008E247F" w:rsidRDefault="002402E3" w:rsidP="00AD7779">
            <w:pPr>
              <w:spacing w:before="60" w:after="60" w:line="300" w:lineRule="exact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2402E3">
              <w:rPr>
                <w:rFonts w:ascii="Times New Roman" w:hAnsi="Times New Roman"/>
                <w:bCs/>
                <w:sz w:val="24"/>
                <w:szCs w:val="24"/>
              </w:rPr>
              <w:t>12.542.000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B3FC8" w14:textId="2EB94012" w:rsidR="00AD7779" w:rsidRPr="008E247F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2892A" w14:textId="042AA6B0" w:rsidR="00AD7779" w:rsidRPr="00F94B99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B99">
              <w:rPr>
                <w:rFonts w:ascii="Times New Roman" w:hAnsi="Times New Roman"/>
                <w:sz w:val="24"/>
                <w:szCs w:val="24"/>
              </w:rPr>
              <w:t>Chỉ định thầu theo quy trình rút gọn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4E6BA" w14:textId="77777777" w:rsidR="00AD7779" w:rsidRPr="008E247F" w:rsidRDefault="00AD7779" w:rsidP="00AD7779">
            <w:pPr>
              <w:spacing w:before="60" w:after="6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43892" w14:textId="1CFA7669" w:rsidR="00AD7779" w:rsidRPr="008E247F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47F">
              <w:rPr>
                <w:rFonts w:ascii="Times New Roman" w:hAnsi="Times New Roman"/>
                <w:sz w:val="24"/>
                <w:szCs w:val="24"/>
              </w:rPr>
              <w:t>10 ngày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326C" w14:textId="07B4F05A" w:rsidR="00AD7779" w:rsidRPr="008E247F" w:rsidRDefault="00F32AB1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AB1">
              <w:rPr>
                <w:rFonts w:ascii="Times New Roman" w:hAnsi="Times New Roman"/>
                <w:sz w:val="24"/>
                <w:szCs w:val="24"/>
              </w:rPr>
              <w:t>Quý II/2026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A3CF7" w14:textId="77777777" w:rsidR="00AD7779" w:rsidRPr="008E247F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47F">
              <w:rPr>
                <w:rFonts w:ascii="Times New Roman" w:hAnsi="Times New Roman"/>
                <w:sz w:val="24"/>
                <w:szCs w:val="24"/>
              </w:rPr>
              <w:t>Trọn gói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1A081" w14:textId="0F0F5563" w:rsidR="00AD7779" w:rsidRPr="008E247F" w:rsidRDefault="00AD7779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47F">
              <w:rPr>
                <w:rFonts w:ascii="Times New Roman" w:hAnsi="Times New Roman"/>
                <w:sz w:val="24"/>
                <w:szCs w:val="24"/>
              </w:rPr>
              <w:t>30 ngày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475C" w14:textId="293D2830" w:rsidR="00AD7779" w:rsidRPr="008E247F" w:rsidRDefault="00C6119A" w:rsidP="00AD7779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Không</w:t>
            </w:r>
          </w:p>
        </w:tc>
      </w:tr>
      <w:tr w:rsidR="008E247F" w:rsidRPr="008E247F" w14:paraId="5874D64C" w14:textId="77777777" w:rsidTr="00E2057C">
        <w:trPr>
          <w:trHeight w:val="541"/>
        </w:trPr>
        <w:tc>
          <w:tcPr>
            <w:tcW w:w="531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4BEC779" w14:textId="77777777" w:rsidR="00906216" w:rsidRPr="008E247F" w:rsidRDefault="00906216" w:rsidP="00104A8E">
            <w:pPr>
              <w:spacing w:before="60" w:after="60" w:line="300" w:lineRule="exact"/>
              <w:ind w:left="147"/>
              <w:rPr>
                <w:rFonts w:ascii="Times New Roman" w:hAnsi="Times New Roman"/>
                <w:b/>
                <w:sz w:val="24"/>
                <w:szCs w:val="24"/>
              </w:rPr>
            </w:pPr>
            <w:r w:rsidRPr="008E247F">
              <w:rPr>
                <w:rFonts w:ascii="Times New Roman" w:hAnsi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74CCB" w14:textId="2F932426" w:rsidR="00906216" w:rsidRPr="008E247F" w:rsidRDefault="006A108D" w:rsidP="00104A8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A108D">
              <w:rPr>
                <w:rFonts w:ascii="Times New Roman" w:hAnsi="Times New Roman"/>
                <w:b/>
                <w:sz w:val="24"/>
                <w:szCs w:val="24"/>
              </w:rPr>
              <w:t>167.421.000</w:t>
            </w:r>
          </w:p>
        </w:tc>
        <w:tc>
          <w:tcPr>
            <w:tcW w:w="8646" w:type="dxa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9C76F" w14:textId="58ECA75D" w:rsidR="00906216" w:rsidRPr="008E247F" w:rsidRDefault="00906216" w:rsidP="00104A8E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bCs/>
                <w:spacing w:val="-24"/>
                <w:sz w:val="24"/>
                <w:szCs w:val="24"/>
              </w:rPr>
            </w:pPr>
            <w:r w:rsidRPr="008E247F">
              <w:rPr>
                <w:rFonts w:ascii="Times New Roman" w:hAnsi="Times New Roman"/>
                <w:b/>
                <w:bCs/>
                <w:spacing w:val="-24"/>
                <w:sz w:val="28"/>
                <w:szCs w:val="28"/>
                <w:lang w:val="it-IT"/>
              </w:rPr>
              <w:t xml:space="preserve">Bằng chữ: </w:t>
            </w:r>
            <w:r w:rsidR="00957744">
              <w:t xml:space="preserve"> </w:t>
            </w:r>
            <w:r w:rsidR="00C8488B">
              <w:t xml:space="preserve"> </w:t>
            </w:r>
            <w:r w:rsidR="00C8488B" w:rsidRPr="00C8488B">
              <w:rPr>
                <w:rFonts w:ascii="Times New Roman" w:hAnsi="Times New Roman"/>
                <w:b/>
                <w:bCs/>
                <w:spacing w:val="-24"/>
                <w:sz w:val="28"/>
                <w:szCs w:val="28"/>
                <w:lang w:val="it-IT"/>
              </w:rPr>
              <w:t>Một tr</w:t>
            </w:r>
            <w:r w:rsidR="00C8488B" w:rsidRPr="00C8488B">
              <w:rPr>
                <w:rFonts w:ascii="Times New Roman" w:hAnsi="Times New Roman" w:hint="eastAsia"/>
                <w:b/>
                <w:bCs/>
                <w:spacing w:val="-24"/>
                <w:sz w:val="28"/>
                <w:szCs w:val="28"/>
                <w:lang w:val="it-IT"/>
              </w:rPr>
              <w:t>ă</w:t>
            </w:r>
            <w:r w:rsidR="00C8488B" w:rsidRPr="00C8488B">
              <w:rPr>
                <w:rFonts w:ascii="Times New Roman" w:hAnsi="Times New Roman"/>
                <w:b/>
                <w:bCs/>
                <w:spacing w:val="-24"/>
                <w:sz w:val="28"/>
                <w:szCs w:val="28"/>
                <w:lang w:val="it-IT"/>
              </w:rPr>
              <w:t>m sáu m</w:t>
            </w:r>
            <w:r w:rsidR="00C8488B" w:rsidRPr="00C8488B">
              <w:rPr>
                <w:rFonts w:ascii="Times New Roman" w:hAnsi="Times New Roman" w:hint="eastAsia"/>
                <w:b/>
                <w:bCs/>
                <w:spacing w:val="-24"/>
                <w:sz w:val="28"/>
                <w:szCs w:val="28"/>
                <w:lang w:val="it-IT"/>
              </w:rPr>
              <w:t>ươ</w:t>
            </w:r>
            <w:r w:rsidR="00C8488B" w:rsidRPr="00C8488B">
              <w:rPr>
                <w:rFonts w:ascii="Times New Roman" w:hAnsi="Times New Roman"/>
                <w:b/>
                <w:bCs/>
                <w:spacing w:val="-24"/>
                <w:sz w:val="28"/>
                <w:szCs w:val="28"/>
                <w:lang w:val="it-IT"/>
              </w:rPr>
              <w:t xml:space="preserve">i bảy triệu, </w:t>
            </w:r>
            <w:r w:rsidR="003136BE">
              <w:rPr>
                <w:rFonts w:ascii="Times New Roman" w:hAnsi="Times New Roman"/>
                <w:b/>
                <w:bCs/>
                <w:spacing w:val="-24"/>
                <w:sz w:val="28"/>
                <w:szCs w:val="28"/>
                <w:lang w:val="it-IT"/>
              </w:rPr>
              <w:t>bốn</w:t>
            </w:r>
            <w:r w:rsidR="00C8488B" w:rsidRPr="00C8488B">
              <w:rPr>
                <w:rFonts w:ascii="Times New Roman" w:hAnsi="Times New Roman"/>
                <w:b/>
                <w:bCs/>
                <w:spacing w:val="-24"/>
                <w:sz w:val="28"/>
                <w:szCs w:val="28"/>
                <w:lang w:val="it-IT"/>
              </w:rPr>
              <w:t xml:space="preserve"> tr</w:t>
            </w:r>
            <w:r w:rsidR="00C8488B" w:rsidRPr="00C8488B">
              <w:rPr>
                <w:rFonts w:ascii="Times New Roman" w:hAnsi="Times New Roman" w:hint="eastAsia"/>
                <w:b/>
                <w:bCs/>
                <w:spacing w:val="-24"/>
                <w:sz w:val="28"/>
                <w:szCs w:val="28"/>
                <w:lang w:val="it-IT"/>
              </w:rPr>
              <w:t>ă</w:t>
            </w:r>
            <w:r w:rsidR="00C8488B" w:rsidRPr="00C8488B">
              <w:rPr>
                <w:rFonts w:ascii="Times New Roman" w:hAnsi="Times New Roman"/>
                <w:b/>
                <w:bCs/>
                <w:spacing w:val="-24"/>
                <w:sz w:val="28"/>
                <w:szCs w:val="28"/>
                <w:lang w:val="it-IT"/>
              </w:rPr>
              <w:t>m hai m</w:t>
            </w:r>
            <w:r w:rsidR="00C8488B" w:rsidRPr="00C8488B">
              <w:rPr>
                <w:rFonts w:ascii="Times New Roman" w:hAnsi="Times New Roman" w:hint="eastAsia"/>
                <w:b/>
                <w:bCs/>
                <w:spacing w:val="-24"/>
                <w:sz w:val="28"/>
                <w:szCs w:val="28"/>
                <w:lang w:val="it-IT"/>
              </w:rPr>
              <w:t>ươ</w:t>
            </w:r>
            <w:r w:rsidR="00C8488B" w:rsidRPr="00C8488B">
              <w:rPr>
                <w:rFonts w:ascii="Times New Roman" w:hAnsi="Times New Roman"/>
                <w:b/>
                <w:bCs/>
                <w:spacing w:val="-24"/>
                <w:sz w:val="28"/>
                <w:szCs w:val="28"/>
                <w:lang w:val="it-IT"/>
              </w:rPr>
              <w:t xml:space="preserve">i mốt nghìn </w:t>
            </w:r>
            <w:r w:rsidR="00C8488B" w:rsidRPr="00C8488B">
              <w:rPr>
                <w:rFonts w:ascii="Times New Roman" w:hAnsi="Times New Roman" w:hint="eastAsia"/>
                <w:b/>
                <w:bCs/>
                <w:spacing w:val="-24"/>
                <w:sz w:val="28"/>
                <w:szCs w:val="28"/>
                <w:lang w:val="it-IT"/>
              </w:rPr>
              <w:t>đ</w:t>
            </w:r>
            <w:r w:rsidR="00C8488B" w:rsidRPr="00C8488B">
              <w:rPr>
                <w:rFonts w:ascii="Times New Roman" w:hAnsi="Times New Roman"/>
                <w:b/>
                <w:bCs/>
                <w:spacing w:val="-24"/>
                <w:sz w:val="28"/>
                <w:szCs w:val="28"/>
                <w:lang w:val="it-IT"/>
              </w:rPr>
              <w:t>ồng</w:t>
            </w:r>
          </w:p>
        </w:tc>
      </w:tr>
    </w:tbl>
    <w:p w14:paraId="0F114B25" w14:textId="77777777" w:rsidR="00287FE3" w:rsidRPr="008E247F" w:rsidRDefault="00287FE3" w:rsidP="00F1518C">
      <w:pPr>
        <w:rPr>
          <w:rFonts w:ascii="Times New Roman" w:hAnsi="Times New Roman"/>
          <w:i/>
          <w:iCs/>
          <w:sz w:val="28"/>
          <w:szCs w:val="28"/>
        </w:rPr>
      </w:pPr>
    </w:p>
    <w:sectPr w:rsidR="00287FE3" w:rsidRPr="008E247F" w:rsidSect="00D40EF0">
      <w:headerReference w:type="default" r:id="rId10"/>
      <w:pgSz w:w="16840" w:h="11907" w:orient="landscape" w:code="9"/>
      <w:pgMar w:top="1134" w:right="851" w:bottom="1021" w:left="85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896D6" w14:textId="77777777" w:rsidR="001F5947" w:rsidRDefault="001F5947" w:rsidP="00B603BD">
      <w:r>
        <w:separator/>
      </w:r>
    </w:p>
  </w:endnote>
  <w:endnote w:type="continuationSeparator" w:id="0">
    <w:p w14:paraId="2000FB06" w14:textId="77777777" w:rsidR="001F5947" w:rsidRDefault="001F5947" w:rsidP="00B60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8DD39" w14:textId="77777777" w:rsidR="001F5947" w:rsidRDefault="001F5947" w:rsidP="00B603BD">
      <w:r>
        <w:separator/>
      </w:r>
    </w:p>
  </w:footnote>
  <w:footnote w:type="continuationSeparator" w:id="0">
    <w:p w14:paraId="4CE800BF" w14:textId="77777777" w:rsidR="001F5947" w:rsidRDefault="001F5947" w:rsidP="00B60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374305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14:paraId="2AF30E7F" w14:textId="74E7E14C" w:rsidR="00D40EF0" w:rsidRPr="00001949" w:rsidRDefault="00D40EF0" w:rsidP="00D40EF0">
        <w:pPr>
          <w:pStyle w:val="Header"/>
          <w:jc w:val="center"/>
          <w:rPr>
            <w:rFonts w:ascii="Times New Roman" w:hAnsi="Times New Roman"/>
          </w:rPr>
        </w:pPr>
        <w:r w:rsidRPr="00001949">
          <w:rPr>
            <w:rFonts w:ascii="Times New Roman" w:hAnsi="Times New Roman"/>
          </w:rPr>
          <w:fldChar w:fldCharType="begin"/>
        </w:r>
        <w:r w:rsidRPr="00001949">
          <w:rPr>
            <w:rFonts w:ascii="Times New Roman" w:hAnsi="Times New Roman"/>
          </w:rPr>
          <w:instrText xml:space="preserve"> PAGE   \* MERGEFORMAT </w:instrText>
        </w:r>
        <w:r w:rsidRPr="00001949">
          <w:rPr>
            <w:rFonts w:ascii="Times New Roman" w:hAnsi="Times New Roman"/>
          </w:rPr>
          <w:fldChar w:fldCharType="separate"/>
        </w:r>
        <w:r w:rsidR="00FB63E3">
          <w:rPr>
            <w:rFonts w:ascii="Times New Roman" w:hAnsi="Times New Roman"/>
            <w:noProof/>
          </w:rPr>
          <w:t>2</w:t>
        </w:r>
        <w:r w:rsidRPr="00001949">
          <w:rPr>
            <w:rFonts w:ascii="Times New Roman" w:hAnsi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A8CBB" w14:textId="46AAF40B" w:rsidR="00166E1F" w:rsidRDefault="00750C52">
    <w:pPr>
      <w:pStyle w:val="Header"/>
      <w:jc w:val="center"/>
    </w:pPr>
    <w:r>
      <w:fldChar w:fldCharType="begin"/>
    </w:r>
    <w:r w:rsidR="00166E1F">
      <w:instrText xml:space="preserve"> PAGE   \* MERGEFORMAT </w:instrText>
    </w:r>
    <w:r>
      <w:fldChar w:fldCharType="separate"/>
    </w:r>
    <w:r w:rsidR="00954025">
      <w:rPr>
        <w:noProof/>
      </w:rPr>
      <w:t>4</w:t>
    </w:r>
    <w:r>
      <w:rPr>
        <w:noProof/>
      </w:rPr>
      <w:fldChar w:fldCharType="end"/>
    </w:r>
  </w:p>
  <w:p w14:paraId="42159137" w14:textId="77777777" w:rsidR="00166E1F" w:rsidRDefault="00166E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2D94"/>
    <w:multiLevelType w:val="hybridMultilevel"/>
    <w:tmpl w:val="34C6E65C"/>
    <w:lvl w:ilvl="0" w:tplc="E06AE552">
      <w:start w:val="1"/>
      <w:numFmt w:val="decimal"/>
      <w:suff w:val="space"/>
      <w:lvlText w:val="%1."/>
      <w:lvlJc w:val="left"/>
      <w:pPr>
        <w:ind w:left="127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014D1A9A"/>
    <w:multiLevelType w:val="hybridMultilevel"/>
    <w:tmpl w:val="79902FC6"/>
    <w:lvl w:ilvl="0" w:tplc="AABA2F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257E1F3B"/>
    <w:multiLevelType w:val="hybridMultilevel"/>
    <w:tmpl w:val="66EE3B7C"/>
    <w:lvl w:ilvl="0" w:tplc="A348AFB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3" w15:restartNumberingAfterBreak="0">
    <w:nsid w:val="372837E0"/>
    <w:multiLevelType w:val="hybridMultilevel"/>
    <w:tmpl w:val="E33E7E5E"/>
    <w:lvl w:ilvl="0" w:tplc="9DD6C4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A0C7709"/>
    <w:multiLevelType w:val="hybridMultilevel"/>
    <w:tmpl w:val="4F5CD37C"/>
    <w:lvl w:ilvl="0" w:tplc="52CCCD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31B7CE6"/>
    <w:multiLevelType w:val="hybridMultilevel"/>
    <w:tmpl w:val="157218BC"/>
    <w:lvl w:ilvl="0" w:tplc="8A929914">
      <w:start w:val="1"/>
      <w:numFmt w:val="decimal"/>
      <w:suff w:val="nothing"/>
      <w:lvlText w:val="%1"/>
      <w:lvlJc w:val="left"/>
      <w:pPr>
        <w:ind w:left="426" w:firstLine="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218EC"/>
    <w:multiLevelType w:val="hybridMultilevel"/>
    <w:tmpl w:val="157218BC"/>
    <w:lvl w:ilvl="0" w:tplc="8A929914">
      <w:start w:val="1"/>
      <w:numFmt w:val="decimal"/>
      <w:suff w:val="nothing"/>
      <w:lvlText w:val="%1"/>
      <w:lvlJc w:val="left"/>
      <w:pPr>
        <w:ind w:left="426" w:firstLine="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224BC7"/>
    <w:multiLevelType w:val="hybridMultilevel"/>
    <w:tmpl w:val="4788A8C4"/>
    <w:lvl w:ilvl="0" w:tplc="91AAA9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7C3F"/>
    <w:rsid w:val="00001949"/>
    <w:rsid w:val="0001014C"/>
    <w:rsid w:val="00010162"/>
    <w:rsid w:val="00012A85"/>
    <w:rsid w:val="00016669"/>
    <w:rsid w:val="000202C7"/>
    <w:rsid w:val="00030F4A"/>
    <w:rsid w:val="000357BD"/>
    <w:rsid w:val="0003626F"/>
    <w:rsid w:val="00037859"/>
    <w:rsid w:val="00041079"/>
    <w:rsid w:val="00050A3B"/>
    <w:rsid w:val="00061923"/>
    <w:rsid w:val="0006423F"/>
    <w:rsid w:val="00066B28"/>
    <w:rsid w:val="00074963"/>
    <w:rsid w:val="00074E39"/>
    <w:rsid w:val="0008223A"/>
    <w:rsid w:val="00086B85"/>
    <w:rsid w:val="00086E50"/>
    <w:rsid w:val="0008767B"/>
    <w:rsid w:val="000914D8"/>
    <w:rsid w:val="0009287C"/>
    <w:rsid w:val="00094C4A"/>
    <w:rsid w:val="00095A92"/>
    <w:rsid w:val="0009761E"/>
    <w:rsid w:val="00097CB3"/>
    <w:rsid w:val="000A06B3"/>
    <w:rsid w:val="000A1B40"/>
    <w:rsid w:val="000C0683"/>
    <w:rsid w:val="000C6D3F"/>
    <w:rsid w:val="000D17C6"/>
    <w:rsid w:val="000D4B4A"/>
    <w:rsid w:val="000E146E"/>
    <w:rsid w:val="000E17D9"/>
    <w:rsid w:val="000E2030"/>
    <w:rsid w:val="000E3615"/>
    <w:rsid w:val="000F0450"/>
    <w:rsid w:val="00102BA9"/>
    <w:rsid w:val="0010454C"/>
    <w:rsid w:val="00104B91"/>
    <w:rsid w:val="00106F01"/>
    <w:rsid w:val="00107A2C"/>
    <w:rsid w:val="001178FD"/>
    <w:rsid w:val="00121301"/>
    <w:rsid w:val="001235D7"/>
    <w:rsid w:val="00123D9D"/>
    <w:rsid w:val="001248DF"/>
    <w:rsid w:val="0012516B"/>
    <w:rsid w:val="00125302"/>
    <w:rsid w:val="001265C3"/>
    <w:rsid w:val="00126904"/>
    <w:rsid w:val="001327C5"/>
    <w:rsid w:val="00134F0C"/>
    <w:rsid w:val="0013597B"/>
    <w:rsid w:val="00136EAF"/>
    <w:rsid w:val="00141004"/>
    <w:rsid w:val="00141E39"/>
    <w:rsid w:val="00142E22"/>
    <w:rsid w:val="00144DCE"/>
    <w:rsid w:val="00145FE3"/>
    <w:rsid w:val="00146D5A"/>
    <w:rsid w:val="00157905"/>
    <w:rsid w:val="0016399C"/>
    <w:rsid w:val="00165A27"/>
    <w:rsid w:val="00166E1F"/>
    <w:rsid w:val="0017377D"/>
    <w:rsid w:val="00174C23"/>
    <w:rsid w:val="00175BAB"/>
    <w:rsid w:val="0018437C"/>
    <w:rsid w:val="001856AA"/>
    <w:rsid w:val="00186743"/>
    <w:rsid w:val="00191536"/>
    <w:rsid w:val="001916CE"/>
    <w:rsid w:val="00193361"/>
    <w:rsid w:val="0019380F"/>
    <w:rsid w:val="001B1637"/>
    <w:rsid w:val="001B2FA4"/>
    <w:rsid w:val="001C1D05"/>
    <w:rsid w:val="001C738B"/>
    <w:rsid w:val="001F5947"/>
    <w:rsid w:val="0020122D"/>
    <w:rsid w:val="00205004"/>
    <w:rsid w:val="00210691"/>
    <w:rsid w:val="00213D64"/>
    <w:rsid w:val="00214449"/>
    <w:rsid w:val="002207AF"/>
    <w:rsid w:val="00220B33"/>
    <w:rsid w:val="00222692"/>
    <w:rsid w:val="00225A81"/>
    <w:rsid w:val="00225E9A"/>
    <w:rsid w:val="002274EB"/>
    <w:rsid w:val="00232A0A"/>
    <w:rsid w:val="00233AF8"/>
    <w:rsid w:val="00234084"/>
    <w:rsid w:val="00236B22"/>
    <w:rsid w:val="00237F1C"/>
    <w:rsid w:val="002402E3"/>
    <w:rsid w:val="00242002"/>
    <w:rsid w:val="00243A3D"/>
    <w:rsid w:val="00245758"/>
    <w:rsid w:val="00250602"/>
    <w:rsid w:val="002538C6"/>
    <w:rsid w:val="002568F9"/>
    <w:rsid w:val="00256DEF"/>
    <w:rsid w:val="00261ED5"/>
    <w:rsid w:val="00263B1F"/>
    <w:rsid w:val="00270414"/>
    <w:rsid w:val="00270616"/>
    <w:rsid w:val="00271377"/>
    <w:rsid w:val="00271B71"/>
    <w:rsid w:val="00272425"/>
    <w:rsid w:val="00283D3C"/>
    <w:rsid w:val="0028760A"/>
    <w:rsid w:val="00287FE3"/>
    <w:rsid w:val="00292F25"/>
    <w:rsid w:val="002972FF"/>
    <w:rsid w:val="002A1BD0"/>
    <w:rsid w:val="002B2C9D"/>
    <w:rsid w:val="002B5FA1"/>
    <w:rsid w:val="002C03E0"/>
    <w:rsid w:val="002C0BFE"/>
    <w:rsid w:val="002C19ED"/>
    <w:rsid w:val="002C24C2"/>
    <w:rsid w:val="002D1C7B"/>
    <w:rsid w:val="002E0390"/>
    <w:rsid w:val="002E3E9A"/>
    <w:rsid w:val="002F04B7"/>
    <w:rsid w:val="002F0E90"/>
    <w:rsid w:val="002F1A76"/>
    <w:rsid w:val="002F1E88"/>
    <w:rsid w:val="002F216B"/>
    <w:rsid w:val="002F64ED"/>
    <w:rsid w:val="002F70C0"/>
    <w:rsid w:val="003136BE"/>
    <w:rsid w:val="003158AB"/>
    <w:rsid w:val="003257B0"/>
    <w:rsid w:val="003277E3"/>
    <w:rsid w:val="00331A66"/>
    <w:rsid w:val="00331B5A"/>
    <w:rsid w:val="00341719"/>
    <w:rsid w:val="0034218A"/>
    <w:rsid w:val="003601C2"/>
    <w:rsid w:val="00365E3C"/>
    <w:rsid w:val="00367490"/>
    <w:rsid w:val="00373FBD"/>
    <w:rsid w:val="0037430B"/>
    <w:rsid w:val="003763B3"/>
    <w:rsid w:val="00376417"/>
    <w:rsid w:val="003769E9"/>
    <w:rsid w:val="00376CA1"/>
    <w:rsid w:val="003775E3"/>
    <w:rsid w:val="003802D2"/>
    <w:rsid w:val="0038403C"/>
    <w:rsid w:val="00384519"/>
    <w:rsid w:val="003875D9"/>
    <w:rsid w:val="003A2F5D"/>
    <w:rsid w:val="003B2805"/>
    <w:rsid w:val="003B651A"/>
    <w:rsid w:val="003C0034"/>
    <w:rsid w:val="003C3BD2"/>
    <w:rsid w:val="003C4774"/>
    <w:rsid w:val="003C7CF5"/>
    <w:rsid w:val="003D31D8"/>
    <w:rsid w:val="003D4664"/>
    <w:rsid w:val="003D6372"/>
    <w:rsid w:val="003D6D6C"/>
    <w:rsid w:val="003E5013"/>
    <w:rsid w:val="003E6461"/>
    <w:rsid w:val="003F4362"/>
    <w:rsid w:val="00403731"/>
    <w:rsid w:val="004163E8"/>
    <w:rsid w:val="004257F8"/>
    <w:rsid w:val="00425E9C"/>
    <w:rsid w:val="00426EB0"/>
    <w:rsid w:val="00427486"/>
    <w:rsid w:val="00431ACC"/>
    <w:rsid w:val="0044673C"/>
    <w:rsid w:val="00454623"/>
    <w:rsid w:val="00457A4D"/>
    <w:rsid w:val="004618A9"/>
    <w:rsid w:val="00464C0A"/>
    <w:rsid w:val="0046734C"/>
    <w:rsid w:val="00467803"/>
    <w:rsid w:val="00476B9C"/>
    <w:rsid w:val="00477BCF"/>
    <w:rsid w:val="00481AF3"/>
    <w:rsid w:val="004830EA"/>
    <w:rsid w:val="00486C22"/>
    <w:rsid w:val="004909EF"/>
    <w:rsid w:val="004916D2"/>
    <w:rsid w:val="004942F2"/>
    <w:rsid w:val="00496916"/>
    <w:rsid w:val="00497AE6"/>
    <w:rsid w:val="004A05B7"/>
    <w:rsid w:val="004A1F75"/>
    <w:rsid w:val="004A3915"/>
    <w:rsid w:val="004A499B"/>
    <w:rsid w:val="004A53D3"/>
    <w:rsid w:val="004A68A1"/>
    <w:rsid w:val="004B1715"/>
    <w:rsid w:val="004B4C51"/>
    <w:rsid w:val="004B51BB"/>
    <w:rsid w:val="004B65F4"/>
    <w:rsid w:val="004C0885"/>
    <w:rsid w:val="004C1280"/>
    <w:rsid w:val="004C793D"/>
    <w:rsid w:val="004D02DE"/>
    <w:rsid w:val="004D095A"/>
    <w:rsid w:val="004D6CA1"/>
    <w:rsid w:val="004E03F8"/>
    <w:rsid w:val="004E2894"/>
    <w:rsid w:val="004E36BC"/>
    <w:rsid w:val="004E614B"/>
    <w:rsid w:val="004F69A3"/>
    <w:rsid w:val="004F7993"/>
    <w:rsid w:val="00507EEE"/>
    <w:rsid w:val="00511F41"/>
    <w:rsid w:val="005164BD"/>
    <w:rsid w:val="00517F64"/>
    <w:rsid w:val="0052313E"/>
    <w:rsid w:val="005249A8"/>
    <w:rsid w:val="005279D2"/>
    <w:rsid w:val="00535E8A"/>
    <w:rsid w:val="00537752"/>
    <w:rsid w:val="005402A2"/>
    <w:rsid w:val="00544DBA"/>
    <w:rsid w:val="00547A7E"/>
    <w:rsid w:val="0055766F"/>
    <w:rsid w:val="00557C9F"/>
    <w:rsid w:val="0056002E"/>
    <w:rsid w:val="00563633"/>
    <w:rsid w:val="00566838"/>
    <w:rsid w:val="00566C82"/>
    <w:rsid w:val="0056761B"/>
    <w:rsid w:val="005712DE"/>
    <w:rsid w:val="00571735"/>
    <w:rsid w:val="00572F0B"/>
    <w:rsid w:val="00574AC7"/>
    <w:rsid w:val="00576E5E"/>
    <w:rsid w:val="005809CE"/>
    <w:rsid w:val="00582ABB"/>
    <w:rsid w:val="00583F45"/>
    <w:rsid w:val="00594DAA"/>
    <w:rsid w:val="005968B9"/>
    <w:rsid w:val="005969B8"/>
    <w:rsid w:val="005A33E5"/>
    <w:rsid w:val="005A34C7"/>
    <w:rsid w:val="005A453B"/>
    <w:rsid w:val="005A7B94"/>
    <w:rsid w:val="005B3E7B"/>
    <w:rsid w:val="005B705E"/>
    <w:rsid w:val="005B75D9"/>
    <w:rsid w:val="005B7B40"/>
    <w:rsid w:val="005B7DFA"/>
    <w:rsid w:val="005D7C3F"/>
    <w:rsid w:val="005E3516"/>
    <w:rsid w:val="005F3A94"/>
    <w:rsid w:val="005F5954"/>
    <w:rsid w:val="00605270"/>
    <w:rsid w:val="00612394"/>
    <w:rsid w:val="00613241"/>
    <w:rsid w:val="00616F03"/>
    <w:rsid w:val="00617B4B"/>
    <w:rsid w:val="00620CEF"/>
    <w:rsid w:val="00622A2E"/>
    <w:rsid w:val="00623F2E"/>
    <w:rsid w:val="00623F4C"/>
    <w:rsid w:val="006249C9"/>
    <w:rsid w:val="00626A5D"/>
    <w:rsid w:val="006319F6"/>
    <w:rsid w:val="00631F4A"/>
    <w:rsid w:val="00632542"/>
    <w:rsid w:val="006365F6"/>
    <w:rsid w:val="0063737F"/>
    <w:rsid w:val="00641E2C"/>
    <w:rsid w:val="00654E04"/>
    <w:rsid w:val="0065610E"/>
    <w:rsid w:val="00660D0D"/>
    <w:rsid w:val="006618B4"/>
    <w:rsid w:val="00662636"/>
    <w:rsid w:val="00664322"/>
    <w:rsid w:val="0066681C"/>
    <w:rsid w:val="006727DA"/>
    <w:rsid w:val="0068618E"/>
    <w:rsid w:val="006936A9"/>
    <w:rsid w:val="006974EF"/>
    <w:rsid w:val="006A108D"/>
    <w:rsid w:val="006A3A80"/>
    <w:rsid w:val="006A6A4E"/>
    <w:rsid w:val="006A6B50"/>
    <w:rsid w:val="006A728E"/>
    <w:rsid w:val="006A7A80"/>
    <w:rsid w:val="006B7E67"/>
    <w:rsid w:val="006C2BCD"/>
    <w:rsid w:val="006C4926"/>
    <w:rsid w:val="006C5BF8"/>
    <w:rsid w:val="006D5877"/>
    <w:rsid w:val="006E563E"/>
    <w:rsid w:val="006F374D"/>
    <w:rsid w:val="006F46E2"/>
    <w:rsid w:val="007020DB"/>
    <w:rsid w:val="00704F6C"/>
    <w:rsid w:val="00707E15"/>
    <w:rsid w:val="0071764B"/>
    <w:rsid w:val="007206D6"/>
    <w:rsid w:val="0072323D"/>
    <w:rsid w:val="007360B1"/>
    <w:rsid w:val="00743DD4"/>
    <w:rsid w:val="00750335"/>
    <w:rsid w:val="00750C52"/>
    <w:rsid w:val="00764775"/>
    <w:rsid w:val="00765284"/>
    <w:rsid w:val="007669C5"/>
    <w:rsid w:val="007712B1"/>
    <w:rsid w:val="007749AD"/>
    <w:rsid w:val="00777000"/>
    <w:rsid w:val="007833A9"/>
    <w:rsid w:val="00786A94"/>
    <w:rsid w:val="00792BCA"/>
    <w:rsid w:val="007954E3"/>
    <w:rsid w:val="00796579"/>
    <w:rsid w:val="007A36C2"/>
    <w:rsid w:val="007A4B45"/>
    <w:rsid w:val="007A5F0B"/>
    <w:rsid w:val="007B1160"/>
    <w:rsid w:val="007B1D96"/>
    <w:rsid w:val="007C1AAB"/>
    <w:rsid w:val="007C2C05"/>
    <w:rsid w:val="007C3B29"/>
    <w:rsid w:val="007C4E29"/>
    <w:rsid w:val="007D0DFE"/>
    <w:rsid w:val="007D6410"/>
    <w:rsid w:val="007E42FD"/>
    <w:rsid w:val="007E4CD0"/>
    <w:rsid w:val="007F57B4"/>
    <w:rsid w:val="00803CB1"/>
    <w:rsid w:val="00804822"/>
    <w:rsid w:val="008107FD"/>
    <w:rsid w:val="008111AE"/>
    <w:rsid w:val="008116F5"/>
    <w:rsid w:val="0083149D"/>
    <w:rsid w:val="00837710"/>
    <w:rsid w:val="00850FE6"/>
    <w:rsid w:val="00851DF9"/>
    <w:rsid w:val="008533BC"/>
    <w:rsid w:val="008535E6"/>
    <w:rsid w:val="00855F8C"/>
    <w:rsid w:val="0086611E"/>
    <w:rsid w:val="00876EC1"/>
    <w:rsid w:val="00877166"/>
    <w:rsid w:val="00882B2A"/>
    <w:rsid w:val="008A1E7A"/>
    <w:rsid w:val="008A53FA"/>
    <w:rsid w:val="008A7524"/>
    <w:rsid w:val="008B122F"/>
    <w:rsid w:val="008B2266"/>
    <w:rsid w:val="008B31AC"/>
    <w:rsid w:val="008B72F0"/>
    <w:rsid w:val="008C1090"/>
    <w:rsid w:val="008C2E39"/>
    <w:rsid w:val="008C4B49"/>
    <w:rsid w:val="008E223C"/>
    <w:rsid w:val="008E23B1"/>
    <w:rsid w:val="008E247F"/>
    <w:rsid w:val="008E64C6"/>
    <w:rsid w:val="008F0861"/>
    <w:rsid w:val="008F222B"/>
    <w:rsid w:val="008F7812"/>
    <w:rsid w:val="00901F41"/>
    <w:rsid w:val="009022B2"/>
    <w:rsid w:val="00906216"/>
    <w:rsid w:val="00907A3A"/>
    <w:rsid w:val="00910E6E"/>
    <w:rsid w:val="00914787"/>
    <w:rsid w:val="00916937"/>
    <w:rsid w:val="0092379E"/>
    <w:rsid w:val="0093128D"/>
    <w:rsid w:val="009340B6"/>
    <w:rsid w:val="00936815"/>
    <w:rsid w:val="00940C4D"/>
    <w:rsid w:val="00944A81"/>
    <w:rsid w:val="00952350"/>
    <w:rsid w:val="00954025"/>
    <w:rsid w:val="00955B35"/>
    <w:rsid w:val="00957744"/>
    <w:rsid w:val="00961834"/>
    <w:rsid w:val="0097268E"/>
    <w:rsid w:val="009804BD"/>
    <w:rsid w:val="00980C6F"/>
    <w:rsid w:val="00980F2E"/>
    <w:rsid w:val="009835A5"/>
    <w:rsid w:val="0098369A"/>
    <w:rsid w:val="00985F1D"/>
    <w:rsid w:val="00986A85"/>
    <w:rsid w:val="00987636"/>
    <w:rsid w:val="00987B33"/>
    <w:rsid w:val="00991519"/>
    <w:rsid w:val="009A54C3"/>
    <w:rsid w:val="009A7ADE"/>
    <w:rsid w:val="009B3AD2"/>
    <w:rsid w:val="009B3B1B"/>
    <w:rsid w:val="009B423C"/>
    <w:rsid w:val="009B47DE"/>
    <w:rsid w:val="009B5B63"/>
    <w:rsid w:val="009B5BE2"/>
    <w:rsid w:val="009C0F85"/>
    <w:rsid w:val="009D10CF"/>
    <w:rsid w:val="009D3A27"/>
    <w:rsid w:val="009D48D2"/>
    <w:rsid w:val="009D6529"/>
    <w:rsid w:val="009D6A8D"/>
    <w:rsid w:val="009D740D"/>
    <w:rsid w:val="009E068C"/>
    <w:rsid w:val="009E38E7"/>
    <w:rsid w:val="009E4744"/>
    <w:rsid w:val="009F3C96"/>
    <w:rsid w:val="009F4EFD"/>
    <w:rsid w:val="009F6086"/>
    <w:rsid w:val="009F7184"/>
    <w:rsid w:val="00A012D6"/>
    <w:rsid w:val="00A24F4E"/>
    <w:rsid w:val="00A26BB9"/>
    <w:rsid w:val="00A345B8"/>
    <w:rsid w:val="00A34A09"/>
    <w:rsid w:val="00A43007"/>
    <w:rsid w:val="00A5187C"/>
    <w:rsid w:val="00A54562"/>
    <w:rsid w:val="00A54E8F"/>
    <w:rsid w:val="00A55A08"/>
    <w:rsid w:val="00A63CFF"/>
    <w:rsid w:val="00A66A7B"/>
    <w:rsid w:val="00A75152"/>
    <w:rsid w:val="00A80DD9"/>
    <w:rsid w:val="00A817A3"/>
    <w:rsid w:val="00A840EB"/>
    <w:rsid w:val="00A84670"/>
    <w:rsid w:val="00A86578"/>
    <w:rsid w:val="00A86B48"/>
    <w:rsid w:val="00A92FAD"/>
    <w:rsid w:val="00AA752C"/>
    <w:rsid w:val="00AC18F0"/>
    <w:rsid w:val="00AC27E6"/>
    <w:rsid w:val="00AD0973"/>
    <w:rsid w:val="00AD7779"/>
    <w:rsid w:val="00AD7B73"/>
    <w:rsid w:val="00AF0789"/>
    <w:rsid w:val="00AF24EA"/>
    <w:rsid w:val="00AF28F9"/>
    <w:rsid w:val="00AF2D37"/>
    <w:rsid w:val="00B020E5"/>
    <w:rsid w:val="00B02384"/>
    <w:rsid w:val="00B1284D"/>
    <w:rsid w:val="00B156E9"/>
    <w:rsid w:val="00B1740E"/>
    <w:rsid w:val="00B4461F"/>
    <w:rsid w:val="00B45D08"/>
    <w:rsid w:val="00B46BBE"/>
    <w:rsid w:val="00B52176"/>
    <w:rsid w:val="00B522A7"/>
    <w:rsid w:val="00B60254"/>
    <w:rsid w:val="00B603BD"/>
    <w:rsid w:val="00B65B29"/>
    <w:rsid w:val="00B663AE"/>
    <w:rsid w:val="00B728B3"/>
    <w:rsid w:val="00B81274"/>
    <w:rsid w:val="00B91EB1"/>
    <w:rsid w:val="00B92482"/>
    <w:rsid w:val="00B96709"/>
    <w:rsid w:val="00B97679"/>
    <w:rsid w:val="00B97B2D"/>
    <w:rsid w:val="00BA1FB0"/>
    <w:rsid w:val="00BA3A2F"/>
    <w:rsid w:val="00BA4950"/>
    <w:rsid w:val="00BA5682"/>
    <w:rsid w:val="00BA7D7A"/>
    <w:rsid w:val="00BB0C5E"/>
    <w:rsid w:val="00BB1BC4"/>
    <w:rsid w:val="00BB7851"/>
    <w:rsid w:val="00BC0937"/>
    <w:rsid w:val="00BC3A86"/>
    <w:rsid w:val="00BC3C9B"/>
    <w:rsid w:val="00BC48C8"/>
    <w:rsid w:val="00BC57AF"/>
    <w:rsid w:val="00BD5F4B"/>
    <w:rsid w:val="00BD7286"/>
    <w:rsid w:val="00BE02B4"/>
    <w:rsid w:val="00BE11CB"/>
    <w:rsid w:val="00BE1E94"/>
    <w:rsid w:val="00BE539B"/>
    <w:rsid w:val="00BF1A92"/>
    <w:rsid w:val="00C0632D"/>
    <w:rsid w:val="00C101E2"/>
    <w:rsid w:val="00C10320"/>
    <w:rsid w:val="00C201A1"/>
    <w:rsid w:val="00C22687"/>
    <w:rsid w:val="00C25C15"/>
    <w:rsid w:val="00C378B3"/>
    <w:rsid w:val="00C479D6"/>
    <w:rsid w:val="00C517EF"/>
    <w:rsid w:val="00C53B58"/>
    <w:rsid w:val="00C53D9D"/>
    <w:rsid w:val="00C6119A"/>
    <w:rsid w:val="00C613BC"/>
    <w:rsid w:val="00C66952"/>
    <w:rsid w:val="00C70318"/>
    <w:rsid w:val="00C7338C"/>
    <w:rsid w:val="00C8488B"/>
    <w:rsid w:val="00C85C4F"/>
    <w:rsid w:val="00C92BAB"/>
    <w:rsid w:val="00C95ACD"/>
    <w:rsid w:val="00C97F9F"/>
    <w:rsid w:val="00CA18E5"/>
    <w:rsid w:val="00CA3988"/>
    <w:rsid w:val="00CA5ACE"/>
    <w:rsid w:val="00CB1C00"/>
    <w:rsid w:val="00CB7D0B"/>
    <w:rsid w:val="00CC2916"/>
    <w:rsid w:val="00CD1A86"/>
    <w:rsid w:val="00CD5F9B"/>
    <w:rsid w:val="00CE4173"/>
    <w:rsid w:val="00CE46BB"/>
    <w:rsid w:val="00CF03EC"/>
    <w:rsid w:val="00CF0B55"/>
    <w:rsid w:val="00CF20B9"/>
    <w:rsid w:val="00CF6324"/>
    <w:rsid w:val="00CF794D"/>
    <w:rsid w:val="00D00CAC"/>
    <w:rsid w:val="00D030B7"/>
    <w:rsid w:val="00D06776"/>
    <w:rsid w:val="00D1077A"/>
    <w:rsid w:val="00D109C4"/>
    <w:rsid w:val="00D125D1"/>
    <w:rsid w:val="00D14E82"/>
    <w:rsid w:val="00D20AD5"/>
    <w:rsid w:val="00D24981"/>
    <w:rsid w:val="00D27179"/>
    <w:rsid w:val="00D30292"/>
    <w:rsid w:val="00D32431"/>
    <w:rsid w:val="00D33B9C"/>
    <w:rsid w:val="00D360C5"/>
    <w:rsid w:val="00D36857"/>
    <w:rsid w:val="00D40EF0"/>
    <w:rsid w:val="00D43F89"/>
    <w:rsid w:val="00D4684F"/>
    <w:rsid w:val="00D509F3"/>
    <w:rsid w:val="00D53703"/>
    <w:rsid w:val="00D57CAE"/>
    <w:rsid w:val="00D6414A"/>
    <w:rsid w:val="00D65CDF"/>
    <w:rsid w:val="00D66718"/>
    <w:rsid w:val="00D75A1B"/>
    <w:rsid w:val="00D76B59"/>
    <w:rsid w:val="00D800A4"/>
    <w:rsid w:val="00D803C2"/>
    <w:rsid w:val="00D92DD7"/>
    <w:rsid w:val="00D938DD"/>
    <w:rsid w:val="00D971BC"/>
    <w:rsid w:val="00DA5806"/>
    <w:rsid w:val="00DB22A4"/>
    <w:rsid w:val="00DB2D94"/>
    <w:rsid w:val="00DB6C7F"/>
    <w:rsid w:val="00DC0DD1"/>
    <w:rsid w:val="00DC1E69"/>
    <w:rsid w:val="00DC3C5A"/>
    <w:rsid w:val="00DC4047"/>
    <w:rsid w:val="00DC4DEA"/>
    <w:rsid w:val="00DD08CE"/>
    <w:rsid w:val="00DD1E26"/>
    <w:rsid w:val="00DD2CB3"/>
    <w:rsid w:val="00DD2D2B"/>
    <w:rsid w:val="00DE557C"/>
    <w:rsid w:val="00DF3D85"/>
    <w:rsid w:val="00E0364B"/>
    <w:rsid w:val="00E14FB7"/>
    <w:rsid w:val="00E16F95"/>
    <w:rsid w:val="00E17D47"/>
    <w:rsid w:val="00E2057C"/>
    <w:rsid w:val="00E20D84"/>
    <w:rsid w:val="00E24AE5"/>
    <w:rsid w:val="00E33AC9"/>
    <w:rsid w:val="00E41946"/>
    <w:rsid w:val="00E4553F"/>
    <w:rsid w:val="00E46123"/>
    <w:rsid w:val="00E517F5"/>
    <w:rsid w:val="00E52787"/>
    <w:rsid w:val="00E52E49"/>
    <w:rsid w:val="00E53763"/>
    <w:rsid w:val="00E56B04"/>
    <w:rsid w:val="00E6074D"/>
    <w:rsid w:val="00E62DD5"/>
    <w:rsid w:val="00E6731C"/>
    <w:rsid w:val="00E70B86"/>
    <w:rsid w:val="00E84486"/>
    <w:rsid w:val="00E868DC"/>
    <w:rsid w:val="00E90D7B"/>
    <w:rsid w:val="00E93C59"/>
    <w:rsid w:val="00EA0F3D"/>
    <w:rsid w:val="00EA169C"/>
    <w:rsid w:val="00EC2CEF"/>
    <w:rsid w:val="00ED3676"/>
    <w:rsid w:val="00ED4D73"/>
    <w:rsid w:val="00EE1600"/>
    <w:rsid w:val="00EE2E8F"/>
    <w:rsid w:val="00EE6AC9"/>
    <w:rsid w:val="00EF0D8E"/>
    <w:rsid w:val="00EF2F36"/>
    <w:rsid w:val="00EF4F24"/>
    <w:rsid w:val="00F00120"/>
    <w:rsid w:val="00F00A40"/>
    <w:rsid w:val="00F03FC8"/>
    <w:rsid w:val="00F102CD"/>
    <w:rsid w:val="00F123A4"/>
    <w:rsid w:val="00F12BBA"/>
    <w:rsid w:val="00F1518C"/>
    <w:rsid w:val="00F16294"/>
    <w:rsid w:val="00F22DDD"/>
    <w:rsid w:val="00F267DE"/>
    <w:rsid w:val="00F326C9"/>
    <w:rsid w:val="00F32AB1"/>
    <w:rsid w:val="00F35D64"/>
    <w:rsid w:val="00F36988"/>
    <w:rsid w:val="00F37DF4"/>
    <w:rsid w:val="00F41B95"/>
    <w:rsid w:val="00F4343F"/>
    <w:rsid w:val="00F459B1"/>
    <w:rsid w:val="00F50871"/>
    <w:rsid w:val="00F511C6"/>
    <w:rsid w:val="00F5144C"/>
    <w:rsid w:val="00F53353"/>
    <w:rsid w:val="00F65761"/>
    <w:rsid w:val="00F717B0"/>
    <w:rsid w:val="00F772F3"/>
    <w:rsid w:val="00F839A4"/>
    <w:rsid w:val="00F90DB3"/>
    <w:rsid w:val="00F94B99"/>
    <w:rsid w:val="00FA0086"/>
    <w:rsid w:val="00FA19D3"/>
    <w:rsid w:val="00FA659E"/>
    <w:rsid w:val="00FB12CF"/>
    <w:rsid w:val="00FB38F0"/>
    <w:rsid w:val="00FB63E3"/>
    <w:rsid w:val="00FC21BE"/>
    <w:rsid w:val="00FC3422"/>
    <w:rsid w:val="00FC4564"/>
    <w:rsid w:val="00FC51FF"/>
    <w:rsid w:val="00FC56F7"/>
    <w:rsid w:val="00FE0A9A"/>
    <w:rsid w:val="00FE3A1E"/>
    <w:rsid w:val="00FF41F7"/>
    <w:rsid w:val="00FF516D"/>
    <w:rsid w:val="00FF5914"/>
    <w:rsid w:val="00FF7014"/>
    <w:rsid w:val="00FF779E"/>
    <w:rsid w:val="00FF7E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9816BC3"/>
  <w15:docId w15:val="{9FFF143A-742D-40F9-B584-C5A395C8F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2C9D"/>
    <w:rPr>
      <w:rFonts w:ascii=".VnTime" w:hAnsi=".VnTime"/>
      <w:sz w:val="26"/>
      <w:szCs w:val="26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4163E8"/>
    <w:pPr>
      <w:keepNext/>
      <w:outlineLvl w:val="0"/>
    </w:pPr>
    <w:rPr>
      <w:rFonts w:ascii="Times New Roman" w:hAnsi="Times New Roman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7C4E29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D7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Char"/>
    <w:basedOn w:val="Normal"/>
    <w:next w:val="Normal"/>
    <w:autoRedefine/>
    <w:semiHidden/>
    <w:rsid w:val="00BA4950"/>
    <w:pPr>
      <w:spacing w:before="120" w:after="120" w:line="312" w:lineRule="auto"/>
    </w:pPr>
    <w:rPr>
      <w:rFonts w:ascii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AF078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rsid w:val="00B603B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603BD"/>
    <w:rPr>
      <w:rFonts w:ascii=".VnTime" w:hAnsi=".VnTime"/>
      <w:sz w:val="26"/>
      <w:szCs w:val="26"/>
    </w:rPr>
  </w:style>
  <w:style w:type="paragraph" w:styleId="Footer">
    <w:name w:val="footer"/>
    <w:basedOn w:val="Normal"/>
    <w:link w:val="FooterChar"/>
    <w:rsid w:val="00B603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603BD"/>
    <w:rPr>
      <w:rFonts w:ascii=".VnTime" w:hAnsi=".VnTime"/>
      <w:sz w:val="26"/>
      <w:szCs w:val="26"/>
    </w:rPr>
  </w:style>
  <w:style w:type="paragraph" w:styleId="BalloonText">
    <w:name w:val="Balloon Text"/>
    <w:basedOn w:val="Normal"/>
    <w:link w:val="BalloonTextChar"/>
    <w:rsid w:val="00544D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44DBA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4A3915"/>
    <w:rPr>
      <w:color w:val="808080"/>
    </w:rPr>
  </w:style>
  <w:style w:type="character" w:customStyle="1" w:styleId="fontstyle01">
    <w:name w:val="fontstyle01"/>
    <w:basedOn w:val="DefaultParagraphFont"/>
    <w:rsid w:val="00477BC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harCharCharChar">
    <w:name w:val="Char Char Char Char"/>
    <w:basedOn w:val="Normal"/>
    <w:rsid w:val="0092379E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styleId="BodyTextIndent3">
    <w:name w:val="Body Text Indent 3"/>
    <w:basedOn w:val="Normal"/>
    <w:link w:val="BodyTextIndent3Char"/>
    <w:semiHidden/>
    <w:unhideWhenUsed/>
    <w:rsid w:val="00D43F89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43F89"/>
    <w:rPr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4163E8"/>
    <w:rPr>
      <w:b/>
      <w:bCs/>
      <w:sz w:val="28"/>
      <w:szCs w:val="28"/>
      <w:lang w:val="en-US" w:eastAsia="en-US"/>
    </w:rPr>
  </w:style>
  <w:style w:type="paragraph" w:customStyle="1" w:styleId="CharCharCharCharCharCharCharCharChar1Char">
    <w:name w:val="Char Char Char Char Char Char Char Char Char1 Char"/>
    <w:basedOn w:val="Normal"/>
    <w:next w:val="Normal"/>
    <w:semiHidden/>
    <w:rsid w:val="00A840EB"/>
    <w:pPr>
      <w:spacing w:before="120" w:after="120" w:line="312" w:lineRule="auto"/>
    </w:pPr>
    <w:rPr>
      <w:rFonts w:ascii="Arial" w:hAnsi="Arial" w:cs="Arial"/>
      <w:sz w:val="20"/>
      <w:szCs w:val="20"/>
    </w:rPr>
  </w:style>
  <w:style w:type="paragraph" w:styleId="BodyText">
    <w:name w:val="Body Text"/>
    <w:basedOn w:val="Normal"/>
    <w:link w:val="BodyTextChar"/>
    <w:rsid w:val="00A840EB"/>
    <w:pPr>
      <w:spacing w:after="120"/>
    </w:pPr>
    <w:rPr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A840EB"/>
    <w:rPr>
      <w:rFonts w:ascii=".VnTime" w:hAnsi=".VnTime"/>
      <w:sz w:val="28"/>
      <w:szCs w:val="24"/>
      <w:lang w:val="en-US" w:eastAsia="en-US"/>
    </w:rPr>
  </w:style>
  <w:style w:type="paragraph" w:customStyle="1" w:styleId="CharCharCharCharCharCharCharCharChar1Char0">
    <w:name w:val="Char Char Char Char Char Char Char Char Char1 Char"/>
    <w:basedOn w:val="Normal"/>
    <w:next w:val="Normal"/>
    <w:semiHidden/>
    <w:rsid w:val="006E563E"/>
    <w:pPr>
      <w:spacing w:before="120" w:after="120" w:line="312" w:lineRule="auto"/>
    </w:pPr>
    <w:rPr>
      <w:rFonts w:ascii="Arial" w:hAnsi="Arial" w:cs="Arial"/>
      <w:sz w:val="20"/>
      <w:szCs w:val="20"/>
    </w:rPr>
  </w:style>
  <w:style w:type="paragraph" w:customStyle="1" w:styleId="CharCharCharCharCharCharCharCharChar1Char1">
    <w:name w:val="Char Char Char Char Char Char Char Char Char1 Char"/>
    <w:basedOn w:val="Normal"/>
    <w:next w:val="Normal"/>
    <w:semiHidden/>
    <w:rsid w:val="00660D0D"/>
    <w:pPr>
      <w:spacing w:before="120" w:after="120" w:line="312" w:lineRule="auto"/>
    </w:pPr>
    <w:rPr>
      <w:rFonts w:ascii="Arial" w:hAnsi="Arial" w:cs="Arial"/>
      <w:sz w:val="20"/>
      <w:szCs w:val="20"/>
    </w:rPr>
  </w:style>
  <w:style w:type="paragraph" w:customStyle="1" w:styleId="CharCharCharCharCharCharCharCharChar1Char2">
    <w:name w:val="Char Char Char Char Char Char Char Char Char1 Char"/>
    <w:basedOn w:val="Normal"/>
    <w:next w:val="Normal"/>
    <w:semiHidden/>
    <w:rsid w:val="003E6461"/>
    <w:pPr>
      <w:spacing w:before="120" w:after="120" w:line="312" w:lineRule="auto"/>
    </w:pPr>
    <w:rPr>
      <w:rFonts w:ascii="Arial" w:hAnsi="Arial" w:cs="Arial"/>
      <w:sz w:val="20"/>
      <w:szCs w:val="20"/>
    </w:rPr>
  </w:style>
  <w:style w:type="paragraph" w:customStyle="1" w:styleId="NormalLv1">
    <w:name w:val="Normal Lv1"/>
    <w:basedOn w:val="Normal"/>
    <w:qFormat/>
    <w:rsid w:val="003E6461"/>
    <w:pPr>
      <w:widowControl w:val="0"/>
      <w:spacing w:before="120" w:after="120" w:line="300" w:lineRule="exact"/>
      <w:ind w:firstLine="567"/>
      <w:jc w:val="both"/>
    </w:pPr>
    <w:rPr>
      <w:rFonts w:ascii="Times New Roman" w:hAnsi="Times New Roman"/>
      <w:sz w:val="28"/>
      <w:szCs w:val="24"/>
    </w:rPr>
  </w:style>
  <w:style w:type="paragraph" w:customStyle="1" w:styleId="CharCharCharCharCharCharCharCharCharCharCharCharCharCharChar">
    <w:name w:val="Char Char Char Char Char Char Char Char Char Char Char Char Char Char Char"/>
    <w:basedOn w:val="Normal"/>
    <w:rsid w:val="003C4774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CharCharCharCharCharCharCharCharChar1Char3">
    <w:name w:val="Char Char Char Char Char Char Char Char Char1 Char"/>
    <w:basedOn w:val="Normal"/>
    <w:next w:val="Normal"/>
    <w:semiHidden/>
    <w:rsid w:val="00537752"/>
    <w:pPr>
      <w:spacing w:before="120" w:after="120" w:line="312" w:lineRule="auto"/>
    </w:pPr>
    <w:rPr>
      <w:rFonts w:ascii="Arial" w:hAnsi="Arial" w:cs="Arial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7C4E29"/>
    <w:rPr>
      <w:b/>
      <w:bCs/>
      <w:sz w:val="28"/>
      <w:szCs w:val="28"/>
      <w:lang w:val="en-US" w:eastAsia="en-US"/>
    </w:rPr>
  </w:style>
  <w:style w:type="character" w:customStyle="1" w:styleId="apple-converted-space">
    <w:name w:val="apple-converted-space"/>
    <w:rsid w:val="00C22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ND\DBM_NND\DB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Nâng cấp tuyến đường nhà bà Huyên thôn 6 đi Cầu 1</Abstract>
  <CompanyAddress>  tháng   năm 2026 </CompanyAddress>
  <CompanyPhone> Hai mươi sáu triệu, hai trăm hai mươi bảy nghìn đồng ./.</CompanyPhone>
  <CompanyFax> 07/QĐ-BQLDA </CompanyFax>
  <CompanyEmail>49.959.000 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15B0628-C7D5-4F8F-9BB0-5EC5DE559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DBM</Template>
  <TotalTime>153</TotalTime>
  <Pages>3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uû ban nh©n d©n</vt:lpstr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uû ban nh©n d©n</dc:title>
  <dc:subject/>
  <dc:creator>User</dc:creator>
  <cp:keywords>17.165.000</cp:keywords>
  <dc:description/>
  <cp:lastModifiedBy>Administrator</cp:lastModifiedBy>
  <cp:revision>130</cp:revision>
  <cp:lastPrinted>2026-01-21T11:11:00Z</cp:lastPrinted>
  <dcterms:created xsi:type="dcterms:W3CDTF">2026-01-14T10:19:00Z</dcterms:created>
  <dcterms:modified xsi:type="dcterms:W3CDTF">2026-05-16T09:26:00Z</dcterms:modified>
  <cp:contentStatus>Trung tâm Dịch vụ Sự nghiệp công</cp:contentStatus>
</cp:coreProperties>
</file>